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8FF" w:rsidRDefault="002818FF" w:rsidP="002818FF">
      <w:pPr>
        <w:spacing w:after="0" w:line="240" w:lineRule="auto"/>
        <w:ind w:left="4963" w:right="-55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818FF" w:rsidRPr="00B64195" w:rsidRDefault="002818FF" w:rsidP="002818FF">
      <w:pPr>
        <w:spacing w:after="0" w:line="240" w:lineRule="auto"/>
        <w:ind w:left="4963" w:right="-5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7D90" w:rsidRPr="00B64195" w:rsidRDefault="0012513C" w:rsidP="0012513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4195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</w:t>
      </w:r>
    </w:p>
    <w:p w:rsidR="0012513C" w:rsidRPr="00B64195" w:rsidRDefault="0012513C" w:rsidP="0012513C">
      <w:pPr>
        <w:spacing w:after="0" w:line="240" w:lineRule="auto"/>
        <w:jc w:val="center"/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</w:pPr>
      <w:r w:rsidRPr="00B64195"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  <w:t>на уча</w:t>
      </w:r>
      <w:r w:rsidR="004419AC" w:rsidRPr="00B64195"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  <w:t xml:space="preserve">стие в </w:t>
      </w:r>
      <w:r w:rsidR="006C35B1"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  <w:t xml:space="preserve">городской </w:t>
      </w:r>
      <w:r w:rsidR="004419AC" w:rsidRPr="00B64195"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  <w:t>в</w:t>
      </w:r>
      <w:r w:rsidRPr="00B64195"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  <w:t xml:space="preserve">ыставке социальных </w:t>
      </w:r>
      <w:r w:rsidR="00CC6567"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  <w:br/>
      </w:r>
      <w:r w:rsidRPr="00B64195">
        <w:rPr>
          <w:rFonts w:ascii="Times New Roman" w:eastAsia="Times New Roman" w:hAnsi="Times New Roman"/>
          <w:bCs/>
          <w:spacing w:val="-13"/>
          <w:sz w:val="28"/>
          <w:szCs w:val="28"/>
          <w:lang w:eastAsia="ru-RU"/>
        </w:rPr>
        <w:t>проектов некоммерческих организаций</w:t>
      </w:r>
    </w:p>
    <w:p w:rsidR="0012513C" w:rsidRDefault="0012513C" w:rsidP="0012513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CEC" w:rsidRPr="004A0481" w:rsidRDefault="00882CEC" w:rsidP="0012513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85"/>
        <w:gridCol w:w="3255"/>
      </w:tblGrid>
      <w:tr w:rsidR="00B64195" w:rsidRPr="007A3145" w:rsidTr="00CC6567">
        <w:trPr>
          <w:trHeight w:val="285"/>
        </w:trPr>
        <w:tc>
          <w:tcPr>
            <w:tcW w:w="9640" w:type="dxa"/>
            <w:gridSpan w:val="2"/>
            <w:vAlign w:val="center"/>
          </w:tcPr>
          <w:p w:rsidR="00B64195" w:rsidRPr="00CC6567" w:rsidRDefault="006D2F54" w:rsidP="006D2F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C65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1. </w:t>
            </w:r>
            <w:r w:rsidR="00B64195" w:rsidRPr="00CC65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Информация об организации</w:t>
            </w:r>
          </w:p>
        </w:tc>
      </w:tr>
      <w:tr w:rsidR="006D2F54" w:rsidRPr="007A3145" w:rsidTr="00FC343C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1.1. Полное название организации и место нахождения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8275F5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 xml:space="preserve">1.2. Основные направления деятельности организации </w:t>
            </w:r>
            <w:r w:rsidR="00CC6567">
              <w:rPr>
                <w:rFonts w:ascii="Times New Roman" w:hAnsi="Times New Roman"/>
                <w:sz w:val="24"/>
                <w:szCs w:val="24"/>
              </w:rPr>
              <w:br/>
            </w:r>
            <w:r w:rsidRPr="00CC6567">
              <w:rPr>
                <w:rFonts w:ascii="Times New Roman" w:hAnsi="Times New Roman"/>
                <w:sz w:val="24"/>
                <w:szCs w:val="24"/>
              </w:rPr>
              <w:t>в соответствии с У</w:t>
            </w:r>
            <w:r w:rsidR="003E6146" w:rsidRPr="00CC6567">
              <w:rPr>
                <w:rFonts w:ascii="Times New Roman" w:hAnsi="Times New Roman"/>
                <w:sz w:val="24"/>
                <w:szCs w:val="24"/>
              </w:rPr>
              <w:t>ставом организации (не более трех</w:t>
            </w:r>
            <w:r w:rsidRPr="00CC656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607AF3">
        <w:tc>
          <w:tcPr>
            <w:tcW w:w="6385" w:type="dxa"/>
          </w:tcPr>
          <w:p w:rsidR="006D2F54" w:rsidRPr="00CC6567" w:rsidRDefault="006D2F54" w:rsidP="009E2D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 xml:space="preserve">1.3. «Мы помогаем» (информация о том, кому </w:t>
            </w:r>
            <w:r w:rsidR="00CC6567">
              <w:rPr>
                <w:rFonts w:ascii="Times New Roman" w:hAnsi="Times New Roman"/>
                <w:sz w:val="24"/>
                <w:szCs w:val="24"/>
              </w:rPr>
              <w:br/>
            </w:r>
            <w:r w:rsidRPr="00CC6567">
              <w:rPr>
                <w:rFonts w:ascii="Times New Roman" w:hAnsi="Times New Roman"/>
                <w:sz w:val="24"/>
                <w:szCs w:val="24"/>
              </w:rPr>
              <w:t>и/или как помогает организация)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E4D56">
        <w:tc>
          <w:tcPr>
            <w:tcW w:w="6385" w:type="dxa"/>
          </w:tcPr>
          <w:p w:rsidR="006D2F54" w:rsidRPr="00CC6567" w:rsidRDefault="006D2F54" w:rsidP="009E2D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 xml:space="preserve">1.4. «Нам можно помочь» (информация о возможности оказать помощь организации, в том числе финансовую, </w:t>
            </w:r>
            <w:r w:rsidR="00CC6567" w:rsidRPr="00CC6567">
              <w:rPr>
                <w:rFonts w:ascii="Times New Roman" w:hAnsi="Times New Roman"/>
                <w:sz w:val="24"/>
                <w:szCs w:val="24"/>
              </w:rPr>
              <w:t xml:space="preserve">труд волонтеров </w:t>
            </w:r>
            <w:r w:rsidRPr="00CC6567">
              <w:rPr>
                <w:rFonts w:ascii="Times New Roman" w:hAnsi="Times New Roman"/>
                <w:sz w:val="24"/>
                <w:szCs w:val="24"/>
              </w:rPr>
              <w:t>и так далее)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64195" w:rsidRPr="007A3145" w:rsidTr="00CC6567">
        <w:trPr>
          <w:trHeight w:val="339"/>
        </w:trPr>
        <w:tc>
          <w:tcPr>
            <w:tcW w:w="9640" w:type="dxa"/>
            <w:gridSpan w:val="2"/>
            <w:vAlign w:val="center"/>
          </w:tcPr>
          <w:p w:rsidR="00B64195" w:rsidRPr="00CC6567" w:rsidRDefault="006D2F54" w:rsidP="006D2F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C65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2. </w:t>
            </w:r>
            <w:r w:rsidR="00B64195" w:rsidRPr="00CC65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Информация о проекте, представляемом на конкурс</w:t>
            </w:r>
          </w:p>
        </w:tc>
      </w:tr>
      <w:tr w:rsidR="006D2F54" w:rsidRPr="007A3145" w:rsidTr="00251834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2.1. Название проекта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B581F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2.2. Сроки реализации проекта или дата начала реализации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0B6BF1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2.3. Проблема, на решение которой направлен проект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BE2D5C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2.4. Цели и задачи проекта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134F42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 xml:space="preserve">2.5. Краткое описание проекта с указанием механизма </w:t>
            </w:r>
            <w:r w:rsidR="00CC6567">
              <w:rPr>
                <w:rFonts w:ascii="Times New Roman" w:hAnsi="Times New Roman"/>
                <w:sz w:val="24"/>
                <w:szCs w:val="24"/>
              </w:rPr>
              <w:br/>
            </w:r>
            <w:r w:rsidRPr="00CC6567">
              <w:rPr>
                <w:rFonts w:ascii="Times New Roman" w:hAnsi="Times New Roman"/>
                <w:sz w:val="24"/>
                <w:szCs w:val="24"/>
              </w:rPr>
              <w:t>и этапов реализации проекта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93E0B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2.6. Количество и категория участников проекта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404AB0">
        <w:tc>
          <w:tcPr>
            <w:tcW w:w="6385" w:type="dxa"/>
          </w:tcPr>
          <w:p w:rsidR="006D2F54" w:rsidRPr="00CC6567" w:rsidRDefault="006D2F54" w:rsidP="007A3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2.7. Организации, участвующие в административной, информационной, финансовой и иной поддержке проекта (при наличии)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07B5F">
        <w:tc>
          <w:tcPr>
            <w:tcW w:w="6385" w:type="dxa"/>
          </w:tcPr>
          <w:p w:rsidR="006D2F54" w:rsidRPr="00CC6567" w:rsidRDefault="006D2F54" w:rsidP="0014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2.8. Результаты проекта либо перспективы и ожидаемая эффективность реализации проекта</w:t>
            </w:r>
          </w:p>
        </w:tc>
        <w:tc>
          <w:tcPr>
            <w:tcW w:w="3255" w:type="dxa"/>
          </w:tcPr>
          <w:p w:rsidR="006D2F54" w:rsidRPr="00CC6567" w:rsidRDefault="006D2F54" w:rsidP="007A31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BE668B">
        <w:tc>
          <w:tcPr>
            <w:tcW w:w="6385" w:type="dxa"/>
          </w:tcPr>
          <w:p w:rsidR="006D2F54" w:rsidRPr="00CC6567" w:rsidRDefault="006D2F54" w:rsidP="0014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2.9. Форма предоставления информации о социальном проекте на выставке (презентация /</w:t>
            </w:r>
            <w:proofErr w:type="spellStart"/>
            <w:r w:rsidRPr="00CC6567">
              <w:rPr>
                <w:rFonts w:ascii="Times New Roman" w:hAnsi="Times New Roman"/>
                <w:sz w:val="24"/>
                <w:szCs w:val="24"/>
              </w:rPr>
              <w:t>PowerPoint</w:t>
            </w:r>
            <w:proofErr w:type="spellEnd"/>
            <w:r w:rsidRPr="00CC6567">
              <w:rPr>
                <w:rFonts w:ascii="Times New Roman" w:hAnsi="Times New Roman"/>
                <w:sz w:val="24"/>
                <w:szCs w:val="24"/>
              </w:rPr>
              <w:t>/, информационный стенд)</w:t>
            </w:r>
          </w:p>
        </w:tc>
        <w:tc>
          <w:tcPr>
            <w:tcW w:w="3255" w:type="dxa"/>
          </w:tcPr>
          <w:p w:rsidR="006D2F54" w:rsidRPr="00CC6567" w:rsidRDefault="006D2F54" w:rsidP="00145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9A6066">
        <w:tc>
          <w:tcPr>
            <w:tcW w:w="6385" w:type="dxa"/>
          </w:tcPr>
          <w:p w:rsidR="006D2F54" w:rsidRPr="00CC6567" w:rsidRDefault="006D2F54" w:rsidP="006D2F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2.10. Потребность в оборудовании и технических средствах для организации презентации проекта на выставке</w:t>
            </w:r>
          </w:p>
        </w:tc>
        <w:tc>
          <w:tcPr>
            <w:tcW w:w="3255" w:type="dxa"/>
          </w:tcPr>
          <w:p w:rsidR="006D2F54" w:rsidRPr="00CC6567" w:rsidRDefault="006D2F54" w:rsidP="00145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45F08" w:rsidRPr="007A3145" w:rsidTr="009C208B">
        <w:tc>
          <w:tcPr>
            <w:tcW w:w="9640" w:type="dxa"/>
            <w:gridSpan w:val="2"/>
          </w:tcPr>
          <w:p w:rsidR="00145F08" w:rsidRPr="00CC6567" w:rsidRDefault="006D2F54" w:rsidP="00145F0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C65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3. </w:t>
            </w:r>
            <w:r w:rsidR="00145F08" w:rsidRPr="00CC65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6D2F54" w:rsidRPr="007A3145" w:rsidTr="003E2C5F">
        <w:tc>
          <w:tcPr>
            <w:tcW w:w="6385" w:type="dxa"/>
          </w:tcPr>
          <w:p w:rsidR="006D2F54" w:rsidRPr="00CC6567" w:rsidRDefault="006D2F54" w:rsidP="0014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3.1. Адрес</w:t>
            </w:r>
          </w:p>
        </w:tc>
        <w:tc>
          <w:tcPr>
            <w:tcW w:w="3255" w:type="dxa"/>
          </w:tcPr>
          <w:p w:rsidR="006D2F54" w:rsidRPr="00CC6567" w:rsidRDefault="006D2F54" w:rsidP="00145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58501D">
        <w:tc>
          <w:tcPr>
            <w:tcW w:w="6385" w:type="dxa"/>
          </w:tcPr>
          <w:p w:rsidR="006D2F54" w:rsidRPr="00CC6567" w:rsidRDefault="006D2F54" w:rsidP="0014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3.2. Телефон и электронная почта</w:t>
            </w:r>
          </w:p>
        </w:tc>
        <w:tc>
          <w:tcPr>
            <w:tcW w:w="3255" w:type="dxa"/>
          </w:tcPr>
          <w:p w:rsidR="006D2F54" w:rsidRPr="00CC6567" w:rsidRDefault="006D2F54" w:rsidP="00145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58501D">
        <w:tc>
          <w:tcPr>
            <w:tcW w:w="6385" w:type="dxa"/>
          </w:tcPr>
          <w:p w:rsidR="006D2F54" w:rsidRPr="00CC6567" w:rsidRDefault="006D2F54" w:rsidP="0014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567">
              <w:rPr>
                <w:rFonts w:ascii="Times New Roman" w:hAnsi="Times New Roman"/>
                <w:sz w:val="24"/>
                <w:szCs w:val="24"/>
              </w:rPr>
              <w:t>3.3. Руководитель организации, ФИО, должность</w:t>
            </w:r>
          </w:p>
        </w:tc>
        <w:tc>
          <w:tcPr>
            <w:tcW w:w="3255" w:type="dxa"/>
          </w:tcPr>
          <w:p w:rsidR="006D2F54" w:rsidRPr="00CC6567" w:rsidRDefault="006D2F54" w:rsidP="00145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F4100E">
        <w:tc>
          <w:tcPr>
            <w:tcW w:w="6385" w:type="dxa"/>
          </w:tcPr>
          <w:p w:rsidR="006D2F54" w:rsidRPr="00CC6567" w:rsidRDefault="006D2F54" w:rsidP="00145F08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CC6567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3.4. ФИО сотрудника, отвечающего за участие в выставке </w:t>
            </w:r>
            <w:r w:rsidR="00CC6567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br/>
            </w:r>
            <w:r w:rsidRPr="00CC6567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и представление проекта, контактный телефон</w:t>
            </w:r>
          </w:p>
        </w:tc>
        <w:tc>
          <w:tcPr>
            <w:tcW w:w="3255" w:type="dxa"/>
          </w:tcPr>
          <w:p w:rsidR="006D2F54" w:rsidRPr="00CC6567" w:rsidRDefault="006D2F54" w:rsidP="00145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B259C" w:rsidRPr="009B259C" w:rsidRDefault="009B259C" w:rsidP="00CC6567">
      <w:pPr>
        <w:spacing w:after="0" w:line="240" w:lineRule="auto"/>
        <w:rPr>
          <w:rFonts w:ascii="Times New Roman" w:eastAsia="Times New Roman" w:hAnsi="Times New Roman"/>
          <w:sz w:val="20"/>
          <w:szCs w:val="28"/>
          <w:lang w:eastAsia="ru-RU"/>
        </w:rPr>
      </w:pPr>
    </w:p>
    <w:sectPr w:rsidR="009B259C" w:rsidRPr="009B259C" w:rsidSect="00803D8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6A1" w:rsidRDefault="00F546A1" w:rsidP="00C34671">
      <w:pPr>
        <w:spacing w:after="0" w:line="240" w:lineRule="auto"/>
      </w:pPr>
      <w:r>
        <w:separator/>
      </w:r>
    </w:p>
  </w:endnote>
  <w:endnote w:type="continuationSeparator" w:id="0">
    <w:p w:rsidR="00F546A1" w:rsidRDefault="00F546A1" w:rsidP="00C3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6A1" w:rsidRDefault="00F546A1" w:rsidP="00C34671">
      <w:pPr>
        <w:spacing w:after="0" w:line="240" w:lineRule="auto"/>
      </w:pPr>
      <w:r>
        <w:separator/>
      </w:r>
    </w:p>
  </w:footnote>
  <w:footnote w:type="continuationSeparator" w:id="0">
    <w:p w:rsidR="00F546A1" w:rsidRDefault="00F546A1" w:rsidP="00C34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D83" w:rsidRPr="00803D83" w:rsidRDefault="00803D83">
    <w:pPr>
      <w:pStyle w:val="af0"/>
      <w:jc w:val="center"/>
      <w:rPr>
        <w:sz w:val="24"/>
      </w:rPr>
    </w:pPr>
    <w:r w:rsidRPr="00803D83">
      <w:rPr>
        <w:sz w:val="24"/>
      </w:rPr>
      <w:fldChar w:fldCharType="begin"/>
    </w:r>
    <w:r w:rsidRPr="00803D83">
      <w:rPr>
        <w:sz w:val="24"/>
      </w:rPr>
      <w:instrText>PAGE   \* MERGEFORMAT</w:instrText>
    </w:r>
    <w:r w:rsidRPr="00803D83">
      <w:rPr>
        <w:sz w:val="24"/>
      </w:rPr>
      <w:fldChar w:fldCharType="separate"/>
    </w:r>
    <w:r w:rsidR="00CF7E9B">
      <w:rPr>
        <w:noProof/>
        <w:sz w:val="24"/>
      </w:rPr>
      <w:t>6</w:t>
    </w:r>
    <w:r w:rsidRPr="00803D83">
      <w:rPr>
        <w:sz w:val="24"/>
      </w:rPr>
      <w:fldChar w:fldCharType="end"/>
    </w:r>
  </w:p>
  <w:p w:rsidR="00DD7CEA" w:rsidRDefault="00DD7CE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D37"/>
    <w:multiLevelType w:val="multilevel"/>
    <w:tmpl w:val="EB64DA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952E02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FB42D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18B29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57F2AB3"/>
    <w:multiLevelType w:val="hybridMultilevel"/>
    <w:tmpl w:val="FC421DFC"/>
    <w:lvl w:ilvl="0" w:tplc="9E689E3E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26EC6"/>
    <w:multiLevelType w:val="hybridMultilevel"/>
    <w:tmpl w:val="AFD4CEAA"/>
    <w:lvl w:ilvl="0" w:tplc="B778E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B553EA"/>
    <w:multiLevelType w:val="hybridMultilevel"/>
    <w:tmpl w:val="EE92D9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735791"/>
    <w:multiLevelType w:val="multilevel"/>
    <w:tmpl w:val="26B20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9423E7F"/>
    <w:multiLevelType w:val="multilevel"/>
    <w:tmpl w:val="7C7874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683387C"/>
    <w:multiLevelType w:val="multilevel"/>
    <w:tmpl w:val="64DE19C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0492BCF"/>
    <w:multiLevelType w:val="hybridMultilevel"/>
    <w:tmpl w:val="1EBC58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AF4554"/>
    <w:multiLevelType w:val="multilevel"/>
    <w:tmpl w:val="D822375A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A4073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11"/>
  </w:num>
  <w:num w:numId="7">
    <w:abstractNumId w:val="12"/>
  </w:num>
  <w:num w:numId="8">
    <w:abstractNumId w:val="0"/>
  </w:num>
  <w:num w:numId="9">
    <w:abstractNumId w:val="7"/>
  </w:num>
  <w:num w:numId="10">
    <w:abstractNumId w:val="8"/>
  </w:num>
  <w:num w:numId="11">
    <w:abstractNumId w:val="6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attachedTemplate r:id="rId1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90F"/>
    <w:rsid w:val="00004E91"/>
    <w:rsid w:val="00006673"/>
    <w:rsid w:val="00006D03"/>
    <w:rsid w:val="000144C2"/>
    <w:rsid w:val="00015374"/>
    <w:rsid w:val="00015582"/>
    <w:rsid w:val="000324B0"/>
    <w:rsid w:val="00042E21"/>
    <w:rsid w:val="00051265"/>
    <w:rsid w:val="00057C47"/>
    <w:rsid w:val="00063440"/>
    <w:rsid w:val="00063A7C"/>
    <w:rsid w:val="00067F6A"/>
    <w:rsid w:val="00075177"/>
    <w:rsid w:val="00077764"/>
    <w:rsid w:val="00081059"/>
    <w:rsid w:val="0009547E"/>
    <w:rsid w:val="000A05DB"/>
    <w:rsid w:val="000A4760"/>
    <w:rsid w:val="000B6614"/>
    <w:rsid w:val="000C1442"/>
    <w:rsid w:val="000C3B8D"/>
    <w:rsid w:val="000C650F"/>
    <w:rsid w:val="000D0264"/>
    <w:rsid w:val="000D18B4"/>
    <w:rsid w:val="000D3BF7"/>
    <w:rsid w:val="000D621B"/>
    <w:rsid w:val="000D7438"/>
    <w:rsid w:val="000E749F"/>
    <w:rsid w:val="000F2096"/>
    <w:rsid w:val="000F73BF"/>
    <w:rsid w:val="0010547C"/>
    <w:rsid w:val="00107D31"/>
    <w:rsid w:val="001123BF"/>
    <w:rsid w:val="00122C5E"/>
    <w:rsid w:val="0012513C"/>
    <w:rsid w:val="00133F52"/>
    <w:rsid w:val="00134F61"/>
    <w:rsid w:val="001354D6"/>
    <w:rsid w:val="00145F08"/>
    <w:rsid w:val="00156685"/>
    <w:rsid w:val="00160603"/>
    <w:rsid w:val="0016390F"/>
    <w:rsid w:val="0016712C"/>
    <w:rsid w:val="00172632"/>
    <w:rsid w:val="001777DB"/>
    <w:rsid w:val="00191617"/>
    <w:rsid w:val="001A096C"/>
    <w:rsid w:val="001A3169"/>
    <w:rsid w:val="001A6851"/>
    <w:rsid w:val="001A6B0A"/>
    <w:rsid w:val="001B1E80"/>
    <w:rsid w:val="001B3BB0"/>
    <w:rsid w:val="001B3F80"/>
    <w:rsid w:val="001B5560"/>
    <w:rsid w:val="001D02DF"/>
    <w:rsid w:val="001D7979"/>
    <w:rsid w:val="001E0B6B"/>
    <w:rsid w:val="001E5609"/>
    <w:rsid w:val="001E6A2B"/>
    <w:rsid w:val="001F161E"/>
    <w:rsid w:val="001F1D2E"/>
    <w:rsid w:val="001F3A18"/>
    <w:rsid w:val="00210930"/>
    <w:rsid w:val="0021391E"/>
    <w:rsid w:val="0021499D"/>
    <w:rsid w:val="00225AF2"/>
    <w:rsid w:val="00231737"/>
    <w:rsid w:val="00240C87"/>
    <w:rsid w:val="00251C1D"/>
    <w:rsid w:val="002526C9"/>
    <w:rsid w:val="0025713C"/>
    <w:rsid w:val="00260BEB"/>
    <w:rsid w:val="00281703"/>
    <w:rsid w:val="002818FF"/>
    <w:rsid w:val="00284BFC"/>
    <w:rsid w:val="00292C51"/>
    <w:rsid w:val="00295AA2"/>
    <w:rsid w:val="002A0D44"/>
    <w:rsid w:val="002A546F"/>
    <w:rsid w:val="002A6440"/>
    <w:rsid w:val="002B1F68"/>
    <w:rsid w:val="002C3B80"/>
    <w:rsid w:val="002C57FD"/>
    <w:rsid w:val="002D12D8"/>
    <w:rsid w:val="002D1CBD"/>
    <w:rsid w:val="002D5A84"/>
    <w:rsid w:val="002D7F7A"/>
    <w:rsid w:val="002E29F4"/>
    <w:rsid w:val="002E6127"/>
    <w:rsid w:val="002E6E00"/>
    <w:rsid w:val="002E7A09"/>
    <w:rsid w:val="002F6D8A"/>
    <w:rsid w:val="00302F63"/>
    <w:rsid w:val="003128F1"/>
    <w:rsid w:val="0031346E"/>
    <w:rsid w:val="0031523F"/>
    <w:rsid w:val="00320130"/>
    <w:rsid w:val="0033275B"/>
    <w:rsid w:val="00341228"/>
    <w:rsid w:val="003421CB"/>
    <w:rsid w:val="00342DE9"/>
    <w:rsid w:val="0034645D"/>
    <w:rsid w:val="003473A0"/>
    <w:rsid w:val="00354B6E"/>
    <w:rsid w:val="0035690F"/>
    <w:rsid w:val="003575F2"/>
    <w:rsid w:val="0037288D"/>
    <w:rsid w:val="003742DE"/>
    <w:rsid w:val="00375A37"/>
    <w:rsid w:val="003775A9"/>
    <w:rsid w:val="00393531"/>
    <w:rsid w:val="003971C4"/>
    <w:rsid w:val="00397424"/>
    <w:rsid w:val="003A1609"/>
    <w:rsid w:val="003B035E"/>
    <w:rsid w:val="003B10DB"/>
    <w:rsid w:val="003C06D1"/>
    <w:rsid w:val="003C2708"/>
    <w:rsid w:val="003C69EC"/>
    <w:rsid w:val="003D0C05"/>
    <w:rsid w:val="003D494C"/>
    <w:rsid w:val="003D49F1"/>
    <w:rsid w:val="003D7C53"/>
    <w:rsid w:val="003E0F62"/>
    <w:rsid w:val="003E6044"/>
    <w:rsid w:val="003E6146"/>
    <w:rsid w:val="003F17B2"/>
    <w:rsid w:val="003F1DAA"/>
    <w:rsid w:val="003F3C3E"/>
    <w:rsid w:val="003F4695"/>
    <w:rsid w:val="003F59C8"/>
    <w:rsid w:val="003F69C2"/>
    <w:rsid w:val="00407302"/>
    <w:rsid w:val="00407DF4"/>
    <w:rsid w:val="004123C7"/>
    <w:rsid w:val="00414F2C"/>
    <w:rsid w:val="004154E0"/>
    <w:rsid w:val="00420E47"/>
    <w:rsid w:val="004240FE"/>
    <w:rsid w:val="00425225"/>
    <w:rsid w:val="004310DD"/>
    <w:rsid w:val="004419AC"/>
    <w:rsid w:val="00443093"/>
    <w:rsid w:val="004440F3"/>
    <w:rsid w:val="004526D5"/>
    <w:rsid w:val="004641E4"/>
    <w:rsid w:val="0047058D"/>
    <w:rsid w:val="00486BF3"/>
    <w:rsid w:val="004904E4"/>
    <w:rsid w:val="00494634"/>
    <w:rsid w:val="0049768E"/>
    <w:rsid w:val="004A0481"/>
    <w:rsid w:val="004A1049"/>
    <w:rsid w:val="004B19EE"/>
    <w:rsid w:val="004C46C3"/>
    <w:rsid w:val="004D4D15"/>
    <w:rsid w:val="004E4A19"/>
    <w:rsid w:val="004F55DF"/>
    <w:rsid w:val="00506723"/>
    <w:rsid w:val="00522B8B"/>
    <w:rsid w:val="0052434F"/>
    <w:rsid w:val="00526842"/>
    <w:rsid w:val="0054111A"/>
    <w:rsid w:val="00555847"/>
    <w:rsid w:val="0057415E"/>
    <w:rsid w:val="00574317"/>
    <w:rsid w:val="00576C91"/>
    <w:rsid w:val="0058126E"/>
    <w:rsid w:val="005872C5"/>
    <w:rsid w:val="00591BBC"/>
    <w:rsid w:val="0059707F"/>
    <w:rsid w:val="005A5F3A"/>
    <w:rsid w:val="005A628F"/>
    <w:rsid w:val="005A7CFE"/>
    <w:rsid w:val="005B04E3"/>
    <w:rsid w:val="005B1939"/>
    <w:rsid w:val="005B2000"/>
    <w:rsid w:val="005C6F24"/>
    <w:rsid w:val="005D014B"/>
    <w:rsid w:val="005D2CA0"/>
    <w:rsid w:val="005E0380"/>
    <w:rsid w:val="005F2225"/>
    <w:rsid w:val="005F2DC0"/>
    <w:rsid w:val="005F7415"/>
    <w:rsid w:val="00600C2E"/>
    <w:rsid w:val="006122C2"/>
    <w:rsid w:val="00613B34"/>
    <w:rsid w:val="006147E1"/>
    <w:rsid w:val="00616263"/>
    <w:rsid w:val="006228FF"/>
    <w:rsid w:val="00624D43"/>
    <w:rsid w:val="00625F50"/>
    <w:rsid w:val="006365E1"/>
    <w:rsid w:val="0064265E"/>
    <w:rsid w:val="0065516C"/>
    <w:rsid w:val="00655F05"/>
    <w:rsid w:val="00666915"/>
    <w:rsid w:val="00672DA8"/>
    <w:rsid w:val="0068004E"/>
    <w:rsid w:val="00681CDA"/>
    <w:rsid w:val="00685BF8"/>
    <w:rsid w:val="00695329"/>
    <w:rsid w:val="006A137A"/>
    <w:rsid w:val="006A34BD"/>
    <w:rsid w:val="006B1173"/>
    <w:rsid w:val="006B6FDE"/>
    <w:rsid w:val="006C35B1"/>
    <w:rsid w:val="006D2F54"/>
    <w:rsid w:val="006D61C2"/>
    <w:rsid w:val="006E0E45"/>
    <w:rsid w:val="00702591"/>
    <w:rsid w:val="00703D38"/>
    <w:rsid w:val="00704862"/>
    <w:rsid w:val="00704DCC"/>
    <w:rsid w:val="00711CBC"/>
    <w:rsid w:val="00712627"/>
    <w:rsid w:val="00715551"/>
    <w:rsid w:val="00715D9F"/>
    <w:rsid w:val="00724754"/>
    <w:rsid w:val="00724930"/>
    <w:rsid w:val="007527F8"/>
    <w:rsid w:val="00754240"/>
    <w:rsid w:val="00762CBD"/>
    <w:rsid w:val="007824D7"/>
    <w:rsid w:val="0078366D"/>
    <w:rsid w:val="0078428E"/>
    <w:rsid w:val="00784E30"/>
    <w:rsid w:val="00791DD2"/>
    <w:rsid w:val="007A214C"/>
    <w:rsid w:val="007A3145"/>
    <w:rsid w:val="007A349A"/>
    <w:rsid w:val="007A50DB"/>
    <w:rsid w:val="007A76C4"/>
    <w:rsid w:val="007B21C8"/>
    <w:rsid w:val="007B259C"/>
    <w:rsid w:val="007B3415"/>
    <w:rsid w:val="007B673C"/>
    <w:rsid w:val="007B7C38"/>
    <w:rsid w:val="007D0327"/>
    <w:rsid w:val="007F0522"/>
    <w:rsid w:val="007F0F41"/>
    <w:rsid w:val="007F0F60"/>
    <w:rsid w:val="007F4972"/>
    <w:rsid w:val="007F7D9E"/>
    <w:rsid w:val="00803D83"/>
    <w:rsid w:val="008206B4"/>
    <w:rsid w:val="008247B4"/>
    <w:rsid w:val="008423F8"/>
    <w:rsid w:val="00845BFB"/>
    <w:rsid w:val="00856E6F"/>
    <w:rsid w:val="008643AD"/>
    <w:rsid w:val="008761A9"/>
    <w:rsid w:val="00877B38"/>
    <w:rsid w:val="00880810"/>
    <w:rsid w:val="00882CEC"/>
    <w:rsid w:val="00891ABB"/>
    <w:rsid w:val="00892D59"/>
    <w:rsid w:val="008A28B4"/>
    <w:rsid w:val="008B390F"/>
    <w:rsid w:val="008B4BCC"/>
    <w:rsid w:val="008C32D9"/>
    <w:rsid w:val="008D140F"/>
    <w:rsid w:val="008E0802"/>
    <w:rsid w:val="008E1D12"/>
    <w:rsid w:val="008F5EDB"/>
    <w:rsid w:val="00901E77"/>
    <w:rsid w:val="0090446A"/>
    <w:rsid w:val="0090489E"/>
    <w:rsid w:val="00910749"/>
    <w:rsid w:val="00913EFA"/>
    <w:rsid w:val="00915493"/>
    <w:rsid w:val="009156AF"/>
    <w:rsid w:val="00916393"/>
    <w:rsid w:val="00917485"/>
    <w:rsid w:val="00925B68"/>
    <w:rsid w:val="00935421"/>
    <w:rsid w:val="009408F3"/>
    <w:rsid w:val="009413C7"/>
    <w:rsid w:val="009566E7"/>
    <w:rsid w:val="009618D8"/>
    <w:rsid w:val="00964822"/>
    <w:rsid w:val="009673E4"/>
    <w:rsid w:val="0097031A"/>
    <w:rsid w:val="00973E9B"/>
    <w:rsid w:val="0097697B"/>
    <w:rsid w:val="0097773C"/>
    <w:rsid w:val="00981592"/>
    <w:rsid w:val="00986DE2"/>
    <w:rsid w:val="00990848"/>
    <w:rsid w:val="00992337"/>
    <w:rsid w:val="009A03A0"/>
    <w:rsid w:val="009A3896"/>
    <w:rsid w:val="009B1638"/>
    <w:rsid w:val="009B259C"/>
    <w:rsid w:val="009B28E5"/>
    <w:rsid w:val="009B51CE"/>
    <w:rsid w:val="009B5CAF"/>
    <w:rsid w:val="009C208B"/>
    <w:rsid w:val="009C51CB"/>
    <w:rsid w:val="009C54F7"/>
    <w:rsid w:val="009C6A42"/>
    <w:rsid w:val="009D169D"/>
    <w:rsid w:val="009D1B63"/>
    <w:rsid w:val="009D35DF"/>
    <w:rsid w:val="009D5113"/>
    <w:rsid w:val="009D6BF3"/>
    <w:rsid w:val="009D6F5E"/>
    <w:rsid w:val="009E2D78"/>
    <w:rsid w:val="009E2DBB"/>
    <w:rsid w:val="009E324B"/>
    <w:rsid w:val="009E5CA9"/>
    <w:rsid w:val="009F28E2"/>
    <w:rsid w:val="009F37C9"/>
    <w:rsid w:val="00A01020"/>
    <w:rsid w:val="00A026BD"/>
    <w:rsid w:val="00A068D1"/>
    <w:rsid w:val="00A14574"/>
    <w:rsid w:val="00A1522C"/>
    <w:rsid w:val="00A1620D"/>
    <w:rsid w:val="00A20198"/>
    <w:rsid w:val="00A23648"/>
    <w:rsid w:val="00A275A1"/>
    <w:rsid w:val="00A317E5"/>
    <w:rsid w:val="00A340EC"/>
    <w:rsid w:val="00A36E6A"/>
    <w:rsid w:val="00A411EC"/>
    <w:rsid w:val="00A4478B"/>
    <w:rsid w:val="00A46744"/>
    <w:rsid w:val="00A5666D"/>
    <w:rsid w:val="00A60793"/>
    <w:rsid w:val="00A63106"/>
    <w:rsid w:val="00A709C8"/>
    <w:rsid w:val="00A71B0F"/>
    <w:rsid w:val="00A74D95"/>
    <w:rsid w:val="00A758CA"/>
    <w:rsid w:val="00A84444"/>
    <w:rsid w:val="00A85BF7"/>
    <w:rsid w:val="00A94B93"/>
    <w:rsid w:val="00A963BB"/>
    <w:rsid w:val="00AA08BD"/>
    <w:rsid w:val="00AA0CC6"/>
    <w:rsid w:val="00AB2EC7"/>
    <w:rsid w:val="00AB5751"/>
    <w:rsid w:val="00AB57ED"/>
    <w:rsid w:val="00AC3795"/>
    <w:rsid w:val="00AC57D5"/>
    <w:rsid w:val="00AD19EC"/>
    <w:rsid w:val="00AE21EA"/>
    <w:rsid w:val="00AF53CC"/>
    <w:rsid w:val="00B105AE"/>
    <w:rsid w:val="00B14DEC"/>
    <w:rsid w:val="00B2420F"/>
    <w:rsid w:val="00B256EB"/>
    <w:rsid w:val="00B331AF"/>
    <w:rsid w:val="00B33655"/>
    <w:rsid w:val="00B364C9"/>
    <w:rsid w:val="00B607C8"/>
    <w:rsid w:val="00B60B1F"/>
    <w:rsid w:val="00B61FA7"/>
    <w:rsid w:val="00B64195"/>
    <w:rsid w:val="00B70437"/>
    <w:rsid w:val="00B84D11"/>
    <w:rsid w:val="00B95475"/>
    <w:rsid w:val="00BA344C"/>
    <w:rsid w:val="00BA4348"/>
    <w:rsid w:val="00BB465A"/>
    <w:rsid w:val="00BC1D60"/>
    <w:rsid w:val="00BC256E"/>
    <w:rsid w:val="00BC3E85"/>
    <w:rsid w:val="00BD1C7C"/>
    <w:rsid w:val="00BD408A"/>
    <w:rsid w:val="00BD69AC"/>
    <w:rsid w:val="00BE3295"/>
    <w:rsid w:val="00BE3AB9"/>
    <w:rsid w:val="00BE601B"/>
    <w:rsid w:val="00BE64E7"/>
    <w:rsid w:val="00BF2BD4"/>
    <w:rsid w:val="00BF51A7"/>
    <w:rsid w:val="00C0019E"/>
    <w:rsid w:val="00C006CE"/>
    <w:rsid w:val="00C10B6A"/>
    <w:rsid w:val="00C26F03"/>
    <w:rsid w:val="00C34671"/>
    <w:rsid w:val="00C3667D"/>
    <w:rsid w:val="00C3688A"/>
    <w:rsid w:val="00C400B4"/>
    <w:rsid w:val="00C4214A"/>
    <w:rsid w:val="00C446FE"/>
    <w:rsid w:val="00C512EF"/>
    <w:rsid w:val="00C55945"/>
    <w:rsid w:val="00C559B7"/>
    <w:rsid w:val="00C64F16"/>
    <w:rsid w:val="00C82EFE"/>
    <w:rsid w:val="00C86BD5"/>
    <w:rsid w:val="00C921F5"/>
    <w:rsid w:val="00C937CB"/>
    <w:rsid w:val="00C94151"/>
    <w:rsid w:val="00CA3DAE"/>
    <w:rsid w:val="00CB5A13"/>
    <w:rsid w:val="00CB5E97"/>
    <w:rsid w:val="00CB619E"/>
    <w:rsid w:val="00CC1B0E"/>
    <w:rsid w:val="00CC6567"/>
    <w:rsid w:val="00CD04B8"/>
    <w:rsid w:val="00CD12AB"/>
    <w:rsid w:val="00CE07E3"/>
    <w:rsid w:val="00CE2AE1"/>
    <w:rsid w:val="00CE65FB"/>
    <w:rsid w:val="00CF7E9B"/>
    <w:rsid w:val="00D032C9"/>
    <w:rsid w:val="00D06F79"/>
    <w:rsid w:val="00D10799"/>
    <w:rsid w:val="00D133F2"/>
    <w:rsid w:val="00D13E0C"/>
    <w:rsid w:val="00D22727"/>
    <w:rsid w:val="00D23C84"/>
    <w:rsid w:val="00D27E9F"/>
    <w:rsid w:val="00D314B1"/>
    <w:rsid w:val="00D351DF"/>
    <w:rsid w:val="00D36DD0"/>
    <w:rsid w:val="00D51F34"/>
    <w:rsid w:val="00D5309D"/>
    <w:rsid w:val="00D57482"/>
    <w:rsid w:val="00D6026D"/>
    <w:rsid w:val="00D62562"/>
    <w:rsid w:val="00D67A58"/>
    <w:rsid w:val="00D705D1"/>
    <w:rsid w:val="00D734DB"/>
    <w:rsid w:val="00D738FD"/>
    <w:rsid w:val="00D8061F"/>
    <w:rsid w:val="00D816F7"/>
    <w:rsid w:val="00D831D3"/>
    <w:rsid w:val="00D86F04"/>
    <w:rsid w:val="00D93684"/>
    <w:rsid w:val="00D9566C"/>
    <w:rsid w:val="00DA060D"/>
    <w:rsid w:val="00DA1668"/>
    <w:rsid w:val="00DA2E4C"/>
    <w:rsid w:val="00DB020E"/>
    <w:rsid w:val="00DB0E24"/>
    <w:rsid w:val="00DB147D"/>
    <w:rsid w:val="00DB3BD9"/>
    <w:rsid w:val="00DB42E0"/>
    <w:rsid w:val="00DC4EAD"/>
    <w:rsid w:val="00DC56AA"/>
    <w:rsid w:val="00DC74B1"/>
    <w:rsid w:val="00DD1F40"/>
    <w:rsid w:val="00DD3EC9"/>
    <w:rsid w:val="00DD7CEA"/>
    <w:rsid w:val="00DE1B8D"/>
    <w:rsid w:val="00DE4771"/>
    <w:rsid w:val="00DE4992"/>
    <w:rsid w:val="00DF1642"/>
    <w:rsid w:val="00DF1C81"/>
    <w:rsid w:val="00DF6C4F"/>
    <w:rsid w:val="00E016EE"/>
    <w:rsid w:val="00E0582F"/>
    <w:rsid w:val="00E07D90"/>
    <w:rsid w:val="00E129C3"/>
    <w:rsid w:val="00E13993"/>
    <w:rsid w:val="00E23243"/>
    <w:rsid w:val="00E267A5"/>
    <w:rsid w:val="00E337E9"/>
    <w:rsid w:val="00E408CF"/>
    <w:rsid w:val="00E42F06"/>
    <w:rsid w:val="00E50114"/>
    <w:rsid w:val="00E54574"/>
    <w:rsid w:val="00E54C91"/>
    <w:rsid w:val="00E5598B"/>
    <w:rsid w:val="00E657C7"/>
    <w:rsid w:val="00E7370A"/>
    <w:rsid w:val="00E82E39"/>
    <w:rsid w:val="00E83166"/>
    <w:rsid w:val="00E83A22"/>
    <w:rsid w:val="00E86E7A"/>
    <w:rsid w:val="00E93B28"/>
    <w:rsid w:val="00E93FBA"/>
    <w:rsid w:val="00E96BF3"/>
    <w:rsid w:val="00E97EC8"/>
    <w:rsid w:val="00EA3718"/>
    <w:rsid w:val="00EA57E2"/>
    <w:rsid w:val="00EA64AF"/>
    <w:rsid w:val="00EA6987"/>
    <w:rsid w:val="00EB4B3B"/>
    <w:rsid w:val="00EB4EE4"/>
    <w:rsid w:val="00ED50C2"/>
    <w:rsid w:val="00ED567E"/>
    <w:rsid w:val="00EE2BA3"/>
    <w:rsid w:val="00EE3AB7"/>
    <w:rsid w:val="00EE6366"/>
    <w:rsid w:val="00EF13B4"/>
    <w:rsid w:val="00EF45AA"/>
    <w:rsid w:val="00EF540F"/>
    <w:rsid w:val="00EF5F9B"/>
    <w:rsid w:val="00F02368"/>
    <w:rsid w:val="00F0459D"/>
    <w:rsid w:val="00F055EB"/>
    <w:rsid w:val="00F07568"/>
    <w:rsid w:val="00F13DC8"/>
    <w:rsid w:val="00F15DF1"/>
    <w:rsid w:val="00F16906"/>
    <w:rsid w:val="00F179B5"/>
    <w:rsid w:val="00F20EAD"/>
    <w:rsid w:val="00F21C3D"/>
    <w:rsid w:val="00F24BB4"/>
    <w:rsid w:val="00F324F4"/>
    <w:rsid w:val="00F33016"/>
    <w:rsid w:val="00F51A6E"/>
    <w:rsid w:val="00F546A1"/>
    <w:rsid w:val="00F54FED"/>
    <w:rsid w:val="00F63622"/>
    <w:rsid w:val="00F64EFD"/>
    <w:rsid w:val="00F6542F"/>
    <w:rsid w:val="00F66CB6"/>
    <w:rsid w:val="00F678A8"/>
    <w:rsid w:val="00F742FD"/>
    <w:rsid w:val="00F80E75"/>
    <w:rsid w:val="00F87C1F"/>
    <w:rsid w:val="00F91D32"/>
    <w:rsid w:val="00F958CA"/>
    <w:rsid w:val="00F97200"/>
    <w:rsid w:val="00FB00CE"/>
    <w:rsid w:val="00FB74FE"/>
    <w:rsid w:val="00FD0FAE"/>
    <w:rsid w:val="00FD3552"/>
    <w:rsid w:val="00FD5DF5"/>
    <w:rsid w:val="00FE12F8"/>
    <w:rsid w:val="00FF4FAA"/>
    <w:rsid w:val="00FF5336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5EB6AF6D-DAB5-4BA3-B659-996BA617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256EB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0"/>
    <w:next w:val="a0"/>
    <w:link w:val="11"/>
    <w:qFormat/>
    <w:rsid w:val="009F28E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val="x-none" w:eastAsia="ru-RU"/>
    </w:rPr>
  </w:style>
  <w:style w:type="paragraph" w:styleId="2">
    <w:name w:val="heading 2"/>
    <w:basedOn w:val="a0"/>
    <w:next w:val="a0"/>
    <w:link w:val="20"/>
    <w:qFormat/>
    <w:rsid w:val="009F28E2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val="x-none" w:eastAsia="ru-RU"/>
    </w:rPr>
  </w:style>
  <w:style w:type="paragraph" w:styleId="4">
    <w:name w:val="heading 4"/>
    <w:basedOn w:val="a0"/>
    <w:next w:val="a0"/>
    <w:link w:val="40"/>
    <w:qFormat/>
    <w:rsid w:val="009F28E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443093"/>
    <w:pPr>
      <w:ind w:left="720"/>
      <w:contextualSpacing/>
    </w:pPr>
  </w:style>
  <w:style w:type="character" w:customStyle="1" w:styleId="11">
    <w:name w:val="Заголовок 1 Знак"/>
    <w:link w:val="10"/>
    <w:rsid w:val="009F28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9F28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rsid w:val="009F28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0"/>
    <w:link w:val="a7"/>
    <w:uiPriority w:val="99"/>
    <w:rsid w:val="009F28E2"/>
    <w:pPr>
      <w:spacing w:after="0" w:line="240" w:lineRule="auto"/>
      <w:ind w:right="4910"/>
    </w:pPr>
    <w:rPr>
      <w:rFonts w:eastAsia="Times New Roman"/>
      <w:sz w:val="28"/>
      <w:szCs w:val="28"/>
      <w:lang w:val="x-none" w:eastAsia="ru-RU"/>
    </w:rPr>
  </w:style>
  <w:style w:type="character" w:customStyle="1" w:styleId="a7">
    <w:name w:val="Основной текст Знак"/>
    <w:link w:val="a6"/>
    <w:uiPriority w:val="99"/>
    <w:rsid w:val="009F28E2"/>
    <w:rPr>
      <w:rFonts w:ascii="Calibri" w:eastAsia="Times New Roman" w:hAnsi="Calibri" w:cs="Calibri"/>
      <w:sz w:val="28"/>
      <w:szCs w:val="28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E337E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E337E9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D13E0C"/>
    <w:rPr>
      <w:color w:val="0000FF"/>
      <w:u w:val="single"/>
    </w:rPr>
  </w:style>
  <w:style w:type="paragraph" w:customStyle="1" w:styleId="1">
    <w:name w:val="Стиль1"/>
    <w:basedOn w:val="a4"/>
    <w:link w:val="12"/>
    <w:qFormat/>
    <w:rsid w:val="00FF4FAA"/>
    <w:pPr>
      <w:numPr>
        <w:numId w:val="4"/>
      </w:numPr>
      <w:tabs>
        <w:tab w:val="center" w:pos="993"/>
      </w:tabs>
      <w:spacing w:line="240" w:lineRule="auto"/>
      <w:ind w:left="0" w:firstLine="567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5">
    <w:name w:val="Абзац списка Знак"/>
    <w:basedOn w:val="a1"/>
    <w:link w:val="a4"/>
    <w:uiPriority w:val="34"/>
    <w:rsid w:val="00FF4FAA"/>
  </w:style>
  <w:style w:type="character" w:customStyle="1" w:styleId="12">
    <w:name w:val="Стиль1 Знак"/>
    <w:link w:val="1"/>
    <w:rsid w:val="00FF4FAA"/>
    <w:rPr>
      <w:rFonts w:ascii="Times New Roman" w:hAnsi="Times New Roman" w:cs="Times New Roman"/>
      <w:sz w:val="28"/>
    </w:rPr>
  </w:style>
  <w:style w:type="paragraph" w:customStyle="1" w:styleId="a">
    <w:name w:val="НОРМАЛЬНЫЙ стиль"/>
    <w:basedOn w:val="a0"/>
    <w:link w:val="ab"/>
    <w:qFormat/>
    <w:rsid w:val="009E2DBB"/>
    <w:pPr>
      <w:numPr>
        <w:ilvl w:val="1"/>
        <w:numId w:val="3"/>
      </w:numPr>
      <w:tabs>
        <w:tab w:val="clear" w:pos="420"/>
        <w:tab w:val="num" w:pos="0"/>
      </w:tabs>
      <w:spacing w:after="0" w:line="240" w:lineRule="auto"/>
      <w:ind w:left="0" w:firstLine="0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paragraph" w:customStyle="1" w:styleId="ac">
    <w:name w:val="текст ЗАЯВКИ"/>
    <w:basedOn w:val="a0"/>
    <w:link w:val="ad"/>
    <w:qFormat/>
    <w:rsid w:val="001B5560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val="x-none" w:eastAsia="x-none"/>
    </w:rPr>
  </w:style>
  <w:style w:type="character" w:customStyle="1" w:styleId="ab">
    <w:name w:val="НОРМАЛЬНЫЙ стиль Знак"/>
    <w:link w:val="a"/>
    <w:rsid w:val="009E2DBB"/>
    <w:rPr>
      <w:rFonts w:ascii="Times New Roman" w:eastAsia="Times New Roman" w:hAnsi="Times New Roman"/>
      <w:sz w:val="28"/>
      <w:szCs w:val="24"/>
    </w:rPr>
  </w:style>
  <w:style w:type="table" w:styleId="ae">
    <w:name w:val="Table Grid"/>
    <w:basedOn w:val="a2"/>
    <w:uiPriority w:val="59"/>
    <w:rsid w:val="00B641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текст ЗАЯВКИ Знак"/>
    <w:link w:val="ac"/>
    <w:rsid w:val="001B5560"/>
    <w:rPr>
      <w:rFonts w:ascii="Times New Roman" w:eastAsia="Times New Roman" w:hAnsi="Times New Roman"/>
      <w:sz w:val="26"/>
      <w:szCs w:val="26"/>
    </w:rPr>
  </w:style>
  <w:style w:type="paragraph" w:styleId="af">
    <w:name w:val="Normal (Web)"/>
    <w:basedOn w:val="a0"/>
    <w:unhideWhenUsed/>
    <w:rsid w:val="00655F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header"/>
    <w:basedOn w:val="a0"/>
    <w:link w:val="af1"/>
    <w:uiPriority w:val="99"/>
    <w:rsid w:val="00AB57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1">
    <w:name w:val="Верхний колонтитул Знак"/>
    <w:link w:val="af0"/>
    <w:uiPriority w:val="99"/>
    <w:rsid w:val="00AB5751"/>
    <w:rPr>
      <w:rFonts w:ascii="Times New Roman" w:eastAsia="Times New Roman" w:hAnsi="Times New Roman"/>
    </w:rPr>
  </w:style>
  <w:style w:type="paragraph" w:styleId="af2">
    <w:name w:val="footer"/>
    <w:basedOn w:val="a0"/>
    <w:link w:val="af3"/>
    <w:uiPriority w:val="99"/>
    <w:unhideWhenUsed/>
    <w:rsid w:val="00C3467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34671"/>
    <w:rPr>
      <w:sz w:val="22"/>
      <w:szCs w:val="22"/>
      <w:lang w:eastAsia="en-US"/>
    </w:rPr>
  </w:style>
  <w:style w:type="paragraph" w:customStyle="1" w:styleId="13">
    <w:name w:val="Обычный1"/>
    <w:basedOn w:val="a0"/>
    <w:rsid w:val="004E4A19"/>
    <w:pPr>
      <w:spacing w:before="100" w:beforeAutospacing="1" w:after="100" w:afterAutospacing="1" w:line="240" w:lineRule="auto"/>
      <w:ind w:left="480" w:right="240"/>
      <w:jc w:val="both"/>
    </w:pPr>
    <w:rPr>
      <w:rFonts w:ascii="Verdana" w:eastAsia="Times New Roman" w:hAnsi="Verdan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esktop\&#1042;&#1067;&#1057;&#1058;&#1040;&#1042;&#1050;&#1040;%20&#1089;&#1086;&#1094;&#1080;&#1072;&#1083;&#1100;&#1085;&#1099;&#1093;%20&#1087;&#1088;&#1086;&#1077;&#1082;&#1090;&#1086;&#1074;\&#1056;&#1040;&#1057;&#1055;&#1054;&#1056;&#1071;&#1046;&#1045;&#1053;&#1048;&#1045;%20&#1054;%20&#1042;&#1067;&#1057;&#1058;&#1040;&#1042;&#1050;&#1045;\&#1040;&#1074;&#1090;&#1086;&#1082;&#1086;&#1087;&#1080;&#1103;%20&#1056;&#1040;&#1057;&#1055;&#1054;&#1056;&#1071;&#1046;&#1045;&#1053;&#1048;&#1045;_&#1086;%20&#1074;&#1099;&#1089;&#1090;&#1072;&#1074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5941C-16C4-48A3-AA69-7C21815E3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Автокопия РАСПОРЯЖЕНИЕ_о выставке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</vt:lpstr>
    </vt:vector>
  </TitlesOfParts>
  <Company>Hewlett-Packard Company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</dc:title>
  <dc:subject/>
  <dc:creator>Пользователь</dc:creator>
  <cp:keywords/>
  <cp:lastModifiedBy>Гневашева Наталия Леонидовна</cp:lastModifiedBy>
  <cp:revision>3</cp:revision>
  <cp:lastPrinted>2023-11-09T12:10:00Z</cp:lastPrinted>
  <dcterms:created xsi:type="dcterms:W3CDTF">2026-10-05T10:52:00Z</dcterms:created>
  <dcterms:modified xsi:type="dcterms:W3CDTF">2026-10-05T10:52:00Z</dcterms:modified>
</cp:coreProperties>
</file>