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AA3" w:rsidRDefault="00B91AA3" w:rsidP="00A85B5C">
      <w:pPr>
        <w:rPr>
          <w:sz w:val="20"/>
          <w:szCs w:val="20"/>
        </w:rPr>
      </w:pPr>
    </w:p>
    <w:p w:rsidR="00B91AA3" w:rsidRDefault="00B91AA3" w:rsidP="00996AD1">
      <w:pPr>
        <w:ind w:left="5103"/>
      </w:pPr>
      <w:r>
        <w:t>Приложение</w:t>
      </w:r>
    </w:p>
    <w:p w:rsidR="00B91AA3" w:rsidRDefault="00B91AA3" w:rsidP="00996AD1">
      <w:pPr>
        <w:ind w:left="5103"/>
      </w:pPr>
      <w:r>
        <w:t>к приказу МКУ «МФЦ г.Сургута»</w:t>
      </w:r>
    </w:p>
    <w:p w:rsidR="00B91AA3" w:rsidRDefault="00B91AA3" w:rsidP="00996AD1">
      <w:pPr>
        <w:ind w:left="5103"/>
      </w:pPr>
      <w:r>
        <w:t>от_____________ № ____</w:t>
      </w:r>
    </w:p>
    <w:p w:rsidR="00B91AA3" w:rsidRDefault="00B91AA3" w:rsidP="00A85B5C">
      <w:pPr>
        <w:jc w:val="center"/>
      </w:pPr>
    </w:p>
    <w:p w:rsidR="00B91AA3" w:rsidRDefault="00B91AA3" w:rsidP="002047D3">
      <w:pPr>
        <w:jc w:val="center"/>
      </w:pPr>
      <w:r>
        <w:t>Объявление</w:t>
      </w:r>
    </w:p>
    <w:p w:rsidR="00B91AA3" w:rsidRDefault="00B91AA3" w:rsidP="002047D3">
      <w:pPr>
        <w:jc w:val="center"/>
      </w:pPr>
      <w:r>
        <w:t xml:space="preserve">о проведении конкурса </w:t>
      </w:r>
    </w:p>
    <w:p w:rsidR="00B91AA3" w:rsidRDefault="00B91AA3" w:rsidP="002047D3">
      <w:pPr>
        <w:jc w:val="center"/>
      </w:pPr>
      <w:r>
        <w:t>на замещение вакантных должностей в муниципальном казенном учреждении «Многофункциональный центр предоставления государственных и муниципальных услуг города Сургута»</w:t>
      </w:r>
    </w:p>
    <w:p w:rsidR="00B91AA3" w:rsidRDefault="00B91AA3" w:rsidP="004978E6">
      <w:pPr>
        <w:tabs>
          <w:tab w:val="left" w:pos="1728"/>
        </w:tabs>
        <w:autoSpaceDE w:val="0"/>
        <w:autoSpaceDN w:val="0"/>
        <w:adjustRightInd w:val="0"/>
        <w:ind w:firstLine="540"/>
        <w:jc w:val="both"/>
        <w:rPr>
          <w:rFonts w:cs="Courier New"/>
        </w:rPr>
      </w:pPr>
    </w:p>
    <w:p w:rsidR="00B91AA3" w:rsidRPr="00713457" w:rsidRDefault="00B91AA3" w:rsidP="004978E6">
      <w:pPr>
        <w:numPr>
          <w:ilvl w:val="0"/>
          <w:numId w:val="7"/>
        </w:numPr>
        <w:tabs>
          <w:tab w:val="left" w:pos="0"/>
          <w:tab w:val="left" w:pos="851"/>
          <w:tab w:val="left" w:pos="2410"/>
        </w:tabs>
        <w:ind w:left="0" w:firstLine="540"/>
        <w:jc w:val="both"/>
        <w:rPr>
          <w:b/>
        </w:rPr>
      </w:pPr>
      <w:r w:rsidRPr="00713457">
        <w:rPr>
          <w:b/>
        </w:rPr>
        <w:t xml:space="preserve">Объявляется конкурс на замещение должности </w:t>
      </w:r>
      <w:r>
        <w:rPr>
          <w:b/>
        </w:rPr>
        <w:t>«</w:t>
      </w:r>
      <w:r w:rsidRPr="00713457">
        <w:rPr>
          <w:b/>
        </w:rPr>
        <w:t xml:space="preserve">эксперт </w:t>
      </w:r>
      <w:r w:rsidRPr="00713457">
        <w:rPr>
          <w:b/>
          <w:lang w:val="en-US"/>
        </w:rPr>
        <w:t>I</w:t>
      </w:r>
      <w:r w:rsidRPr="00713457">
        <w:rPr>
          <w:b/>
        </w:rPr>
        <w:t xml:space="preserve"> категории</w:t>
      </w:r>
      <w:r>
        <w:rPr>
          <w:b/>
        </w:rPr>
        <w:t>»</w:t>
      </w:r>
      <w:r w:rsidRPr="00713457">
        <w:rPr>
          <w:b/>
        </w:rPr>
        <w:t xml:space="preserve"> операционного отдела</w:t>
      </w:r>
      <w:r>
        <w:rPr>
          <w:b/>
        </w:rPr>
        <w:t xml:space="preserve"> (в количестве </w:t>
      </w:r>
      <w:r w:rsidRPr="0063195B">
        <w:rPr>
          <w:b/>
        </w:rPr>
        <w:t>20</w:t>
      </w:r>
      <w:r>
        <w:rPr>
          <w:b/>
        </w:rPr>
        <w:t xml:space="preserve"> шт.единиц)</w:t>
      </w:r>
      <w:r w:rsidRPr="00713457">
        <w:rPr>
          <w:b/>
        </w:rPr>
        <w:t>.</w:t>
      </w:r>
    </w:p>
    <w:p w:rsidR="00B91AA3" w:rsidRPr="00EF6EE7" w:rsidRDefault="00B91AA3" w:rsidP="004978E6">
      <w:pPr>
        <w:pStyle w:val="ListParagraph"/>
        <w:numPr>
          <w:ilvl w:val="1"/>
          <w:numId w:val="7"/>
        </w:numPr>
        <w:tabs>
          <w:tab w:val="left" w:pos="709"/>
        </w:tabs>
        <w:ind w:left="0" w:firstLine="540"/>
        <w:jc w:val="both"/>
      </w:pPr>
      <w:r w:rsidRPr="00EF6EE7">
        <w:t>Эксперт I категории выполняет следующие функциональные обязанности:</w:t>
      </w:r>
    </w:p>
    <w:p w:rsidR="00B91AA3" w:rsidRPr="00EF6EE7" w:rsidRDefault="00B91AA3" w:rsidP="004978E6">
      <w:pPr>
        <w:pStyle w:val="ListParagraph"/>
        <w:numPr>
          <w:ilvl w:val="2"/>
          <w:numId w:val="7"/>
        </w:numPr>
        <w:tabs>
          <w:tab w:val="left" w:pos="709"/>
        </w:tabs>
        <w:ind w:left="0" w:firstLine="540"/>
        <w:jc w:val="both"/>
      </w:pPr>
      <w:r w:rsidRPr="00EF6EE7">
        <w:t>прием заявителей для получения государственных и муниципальных услуг;</w:t>
      </w:r>
    </w:p>
    <w:p w:rsidR="00B91AA3" w:rsidRPr="00EF6EE7" w:rsidRDefault="00B91AA3" w:rsidP="004978E6">
      <w:pPr>
        <w:pStyle w:val="ListParagraph"/>
        <w:numPr>
          <w:ilvl w:val="2"/>
          <w:numId w:val="7"/>
        </w:numPr>
        <w:tabs>
          <w:tab w:val="left" w:pos="709"/>
        </w:tabs>
        <w:ind w:left="0" w:firstLine="540"/>
        <w:jc w:val="both"/>
      </w:pPr>
      <w:r w:rsidRPr="00EF6EE7">
        <w:t xml:space="preserve"> выдачу результатов предоставления государственных и муниципальных услуг заявителям;</w:t>
      </w:r>
    </w:p>
    <w:p w:rsidR="00B91AA3" w:rsidRPr="00EF6EE7" w:rsidRDefault="00B91AA3" w:rsidP="004978E6">
      <w:pPr>
        <w:pStyle w:val="ListParagraph"/>
        <w:numPr>
          <w:ilvl w:val="2"/>
          <w:numId w:val="7"/>
        </w:numPr>
        <w:tabs>
          <w:tab w:val="left" w:pos="709"/>
        </w:tabs>
        <w:ind w:left="0" w:firstLine="540"/>
        <w:jc w:val="both"/>
      </w:pPr>
      <w:r w:rsidRPr="00EF6EE7">
        <w:t>прием заявителей на удаленных рабочих местах;</w:t>
      </w:r>
    </w:p>
    <w:p w:rsidR="00B91AA3" w:rsidRPr="00EF6EE7" w:rsidRDefault="00B91AA3" w:rsidP="004978E6">
      <w:pPr>
        <w:pStyle w:val="ListParagraph"/>
        <w:numPr>
          <w:ilvl w:val="2"/>
          <w:numId w:val="7"/>
        </w:numPr>
        <w:tabs>
          <w:tab w:val="left" w:pos="709"/>
        </w:tabs>
        <w:ind w:left="0" w:firstLine="540"/>
        <w:jc w:val="both"/>
      </w:pPr>
      <w:r w:rsidRPr="00EF6EE7">
        <w:t>консультирование заявителей о порядке предоставления государственных и муниципальных услуг, в том числе в «окне справок»;</w:t>
      </w:r>
    </w:p>
    <w:p w:rsidR="00B91AA3" w:rsidRPr="00EF6EE7" w:rsidRDefault="00B91AA3" w:rsidP="004978E6">
      <w:pPr>
        <w:pStyle w:val="ListParagraph"/>
        <w:numPr>
          <w:ilvl w:val="2"/>
          <w:numId w:val="7"/>
        </w:numPr>
        <w:ind w:left="0" w:firstLine="540"/>
        <w:jc w:val="both"/>
      </w:pPr>
      <w:r w:rsidRPr="00EF6EE7">
        <w:t xml:space="preserve">иные обязанности, связанные с </w:t>
      </w:r>
      <w:r>
        <w:t>предоставлением государственных и муниципальных услуг в соответствии с должностной инструкцией</w:t>
      </w:r>
      <w:r w:rsidRPr="00EF6EE7">
        <w:t>.</w:t>
      </w:r>
    </w:p>
    <w:p w:rsidR="00B91AA3" w:rsidRPr="00EF6EE7" w:rsidRDefault="00B91AA3" w:rsidP="0028780E">
      <w:pPr>
        <w:pStyle w:val="ListParagraph"/>
        <w:ind w:left="1080"/>
        <w:jc w:val="both"/>
      </w:pPr>
    </w:p>
    <w:p w:rsidR="00B91AA3" w:rsidRDefault="00B91AA3" w:rsidP="001A751C">
      <w:pPr>
        <w:autoSpaceDE w:val="0"/>
        <w:autoSpaceDN w:val="0"/>
        <w:adjustRightInd w:val="0"/>
        <w:ind w:firstLine="567"/>
        <w:jc w:val="both"/>
      </w:pPr>
      <w:r w:rsidRPr="00EF6EE7">
        <w:rPr>
          <w:bCs/>
        </w:rPr>
        <w:t>Должен знать:</w:t>
      </w:r>
    </w:p>
    <w:p w:rsidR="00B91AA3" w:rsidRDefault="00B91AA3" w:rsidP="00F44052">
      <w:pPr>
        <w:autoSpaceDE w:val="0"/>
        <w:autoSpaceDN w:val="0"/>
        <w:adjustRightInd w:val="0"/>
        <w:jc w:val="both"/>
      </w:pPr>
      <w:r>
        <w:t xml:space="preserve">- </w:t>
      </w:r>
      <w:r w:rsidRPr="00E83162">
        <w:t>Конституци</w:t>
      </w:r>
      <w:r>
        <w:t>ю</w:t>
      </w:r>
      <w:r w:rsidRPr="00E83162">
        <w:t xml:space="preserve"> Российской Федерации</w:t>
      </w:r>
      <w:r>
        <w:t>;</w:t>
      </w:r>
    </w:p>
    <w:p w:rsidR="00B91AA3" w:rsidRDefault="00B91AA3" w:rsidP="00F44052">
      <w:pPr>
        <w:autoSpaceDE w:val="0"/>
        <w:autoSpaceDN w:val="0"/>
        <w:adjustRightInd w:val="0"/>
        <w:jc w:val="both"/>
      </w:pPr>
      <w:r>
        <w:t>- Гражданский кодекс Российской Федерации (часть первая);</w:t>
      </w:r>
    </w:p>
    <w:p w:rsidR="00B91AA3" w:rsidRPr="00B176BD" w:rsidRDefault="00B91AA3" w:rsidP="00F44052">
      <w:pPr>
        <w:autoSpaceDE w:val="0"/>
        <w:autoSpaceDN w:val="0"/>
        <w:adjustRightInd w:val="0"/>
        <w:jc w:val="both"/>
      </w:pPr>
      <w:r w:rsidRPr="00B176BD">
        <w:t>- Кодекс Российской Федерации об административных правонарушениях</w:t>
      </w:r>
      <w:r>
        <w:t xml:space="preserve"> (статьи 5.63, 13.11)</w:t>
      </w:r>
      <w:r w:rsidRPr="00B176BD">
        <w:t>;</w:t>
      </w:r>
    </w:p>
    <w:p w:rsidR="00B91AA3" w:rsidRPr="00B176BD" w:rsidRDefault="00B91AA3" w:rsidP="00F44052">
      <w:pPr>
        <w:autoSpaceDE w:val="0"/>
        <w:autoSpaceDN w:val="0"/>
        <w:adjustRightInd w:val="0"/>
        <w:jc w:val="both"/>
      </w:pPr>
      <w:r w:rsidRPr="00B176BD">
        <w:t>- Федеральный закон от 27.07.2010 № 210-ФЗ «Об организации предоставления государственных и муниципальных услуг»;</w:t>
      </w:r>
    </w:p>
    <w:p w:rsidR="00B91AA3" w:rsidRDefault="00B91AA3" w:rsidP="00F44052">
      <w:pPr>
        <w:autoSpaceDE w:val="0"/>
        <w:autoSpaceDN w:val="0"/>
        <w:adjustRightInd w:val="0"/>
        <w:jc w:val="both"/>
      </w:pPr>
      <w:r w:rsidRPr="00B176BD">
        <w:t xml:space="preserve">- </w:t>
      </w:r>
      <w:r w:rsidRPr="00E83162">
        <w:t xml:space="preserve">Федеральный закон от 06.10.2003 </w:t>
      </w:r>
      <w:r>
        <w:t>№</w:t>
      </w:r>
      <w:r w:rsidRPr="00E83162">
        <w:t xml:space="preserve"> 131-ФЗ</w:t>
      </w:r>
      <w:r>
        <w:t xml:space="preserve"> «</w:t>
      </w:r>
      <w:r w:rsidRPr="00E83162">
        <w:t>Об общих принципах организации местного самоуп</w:t>
      </w:r>
      <w:r>
        <w:t>равления в Российской Федерации» в части вопросов и полномочий городского округа;</w:t>
      </w:r>
    </w:p>
    <w:p w:rsidR="00B91AA3" w:rsidRPr="00B176BD" w:rsidRDefault="00B91AA3" w:rsidP="00F44052">
      <w:pPr>
        <w:autoSpaceDE w:val="0"/>
        <w:autoSpaceDN w:val="0"/>
        <w:adjustRightInd w:val="0"/>
        <w:jc w:val="both"/>
        <w:rPr>
          <w:bCs/>
        </w:rPr>
      </w:pPr>
      <w:r w:rsidRPr="00B176BD">
        <w:t xml:space="preserve">- </w:t>
      </w:r>
      <w:r w:rsidRPr="00B176BD">
        <w:rPr>
          <w:bCs/>
        </w:rPr>
        <w:t>Федеральный закон от 27.07.2006 № 152-ФЗ «О персональных данных»</w:t>
      </w:r>
      <w:r>
        <w:rPr>
          <w:bCs/>
        </w:rPr>
        <w:t>;</w:t>
      </w:r>
    </w:p>
    <w:p w:rsidR="00B91AA3" w:rsidRPr="00FD3BB9" w:rsidRDefault="00B91AA3" w:rsidP="00F44052">
      <w:pPr>
        <w:autoSpaceDE w:val="0"/>
        <w:autoSpaceDN w:val="0"/>
        <w:adjustRightInd w:val="0"/>
        <w:jc w:val="both"/>
      </w:pPr>
      <w:r w:rsidRPr="00FD3BB9">
        <w:t xml:space="preserve">- Постановление Правительства РФ от 22.12.2012 </w:t>
      </w:r>
      <w:r>
        <w:t>№</w:t>
      </w:r>
      <w:r w:rsidRPr="00FD3BB9">
        <w:t xml:space="preserve"> 1376</w:t>
      </w:r>
      <w:r>
        <w:t xml:space="preserve"> «</w:t>
      </w:r>
      <w:r w:rsidRPr="00FD3BB9">
        <w:t>Об утверждении Правил организации деятельности многофункциональных центров предоставления государственных и муниципальных услуг</w:t>
      </w:r>
      <w:r>
        <w:t>»;</w:t>
      </w:r>
    </w:p>
    <w:p w:rsidR="00B91AA3" w:rsidRDefault="00B91AA3" w:rsidP="00F44052">
      <w:pPr>
        <w:autoSpaceDE w:val="0"/>
        <w:autoSpaceDN w:val="0"/>
        <w:adjustRightInd w:val="0"/>
        <w:jc w:val="both"/>
      </w:pPr>
      <w:r>
        <w:t xml:space="preserve">- </w:t>
      </w:r>
      <w:r w:rsidRPr="00E83162">
        <w:t xml:space="preserve">Закон ХМАО - Югры от 08.12.2012 </w:t>
      </w:r>
      <w:r>
        <w:t>№</w:t>
      </w:r>
      <w:r w:rsidRPr="00E83162">
        <w:t xml:space="preserve"> 137-оз</w:t>
      </w:r>
      <w:r>
        <w:t xml:space="preserve"> «</w:t>
      </w:r>
      <w:r w:rsidRPr="00E83162">
        <w:t>Об универсальной электронной карте</w:t>
      </w:r>
      <w:r>
        <w:t>»;</w:t>
      </w:r>
    </w:p>
    <w:p w:rsidR="00B91AA3" w:rsidRDefault="00B91AA3" w:rsidP="00F44052">
      <w:pPr>
        <w:autoSpaceDE w:val="0"/>
        <w:autoSpaceDN w:val="0"/>
        <w:adjustRightInd w:val="0"/>
        <w:jc w:val="both"/>
      </w:pPr>
      <w:r w:rsidRPr="00FD3BB9">
        <w:t xml:space="preserve">- Постановление Правительства ХМАО </w:t>
      </w:r>
      <w:r>
        <w:t>–</w:t>
      </w:r>
      <w:r w:rsidRPr="00FD3BB9">
        <w:t xml:space="preserve"> Югры от 24.01.2014 </w:t>
      </w:r>
      <w:r>
        <w:t>№</w:t>
      </w:r>
      <w:r w:rsidRPr="00FD3BB9">
        <w:t xml:space="preserve"> 29-п</w:t>
      </w:r>
      <w:r>
        <w:t xml:space="preserve">               «</w:t>
      </w:r>
      <w:r w:rsidRPr="00FD3BB9">
        <w:t xml:space="preserve">О Перечне государственных услуг, предоставление которых организуется в многофункциональных центрах предоставления государственных и муниципальных услуг исполнительными органами государственной власти Ханты-Мансийского автономного округа </w:t>
      </w:r>
      <w:r>
        <w:t>–</w:t>
      </w:r>
      <w:r w:rsidRPr="00FD3BB9">
        <w:t xml:space="preserve"> Югры</w:t>
      </w:r>
      <w:r>
        <w:t>»;</w:t>
      </w:r>
    </w:p>
    <w:p w:rsidR="00B91AA3" w:rsidRDefault="00B91AA3" w:rsidP="00F44052">
      <w:pPr>
        <w:autoSpaceDE w:val="0"/>
        <w:autoSpaceDN w:val="0"/>
        <w:adjustRightInd w:val="0"/>
        <w:jc w:val="both"/>
      </w:pPr>
      <w:r>
        <w:t>- У</w:t>
      </w:r>
      <w:r w:rsidRPr="00B176BD">
        <w:t>став городского округа город Сургут, в части структуры и наименования, полномочий органов местного самоуправления, системы муниципальных правов</w:t>
      </w:r>
      <w:r>
        <w:t>ых актов;</w:t>
      </w:r>
    </w:p>
    <w:p w:rsidR="00B91AA3" w:rsidRPr="00B90F05" w:rsidRDefault="00B91AA3" w:rsidP="00F44052">
      <w:pPr>
        <w:tabs>
          <w:tab w:val="left" w:pos="0"/>
          <w:tab w:val="left" w:pos="6096"/>
          <w:tab w:val="left" w:pos="6237"/>
          <w:tab w:val="left" w:pos="9639"/>
        </w:tabs>
        <w:autoSpaceDE w:val="0"/>
        <w:autoSpaceDN w:val="0"/>
        <w:adjustRightInd w:val="0"/>
        <w:jc w:val="both"/>
      </w:pPr>
      <w:r>
        <w:t xml:space="preserve">- </w:t>
      </w:r>
      <w:r w:rsidRPr="00B90F05">
        <w:t>Постановление Администрации Сургута №</w:t>
      </w:r>
      <w:r>
        <w:t xml:space="preserve"> 875</w:t>
      </w:r>
      <w:r w:rsidRPr="00B90F05">
        <w:t xml:space="preserve"> от </w:t>
      </w:r>
      <w:r>
        <w:t>06</w:t>
      </w:r>
      <w:r w:rsidRPr="00B90F05">
        <w:t>.</w:t>
      </w:r>
      <w:r>
        <w:t>02</w:t>
      </w:r>
      <w:r w:rsidRPr="00B90F05">
        <w:t>.201</w:t>
      </w:r>
      <w:r>
        <w:t>4 «</w:t>
      </w:r>
      <w:r w:rsidRPr="00B90F05">
        <w:t>О внесении изменений в постановление Администрации города от 11.02.2013 № 787 «Об утверждении перечней муниципальных услуг, предоставление которых организуется через Многофункциональный центр города Сургута»</w:t>
      </w:r>
      <w:r>
        <w:t>.</w:t>
      </w:r>
    </w:p>
    <w:p w:rsidR="00B91AA3" w:rsidRPr="00E83162" w:rsidRDefault="00B91AA3" w:rsidP="004978E6">
      <w:pPr>
        <w:autoSpaceDE w:val="0"/>
        <w:autoSpaceDN w:val="0"/>
        <w:adjustRightInd w:val="0"/>
        <w:ind w:firstLine="567"/>
        <w:jc w:val="both"/>
      </w:pPr>
    </w:p>
    <w:p w:rsidR="00B91AA3" w:rsidRPr="00E445C2" w:rsidRDefault="00B91AA3" w:rsidP="004978E6">
      <w:pPr>
        <w:autoSpaceDE w:val="0"/>
        <w:autoSpaceDN w:val="0"/>
        <w:adjustRightInd w:val="0"/>
        <w:ind w:firstLine="567"/>
        <w:jc w:val="both"/>
        <w:rPr>
          <w:rFonts w:cs="Courier New"/>
        </w:rPr>
      </w:pPr>
      <w:r w:rsidRPr="00EF6EE7">
        <w:t>Квалификационные требования: высшее профессиональное образование по направлениям подготовки «Юриспруденция»</w:t>
      </w:r>
      <w:r>
        <w:t>,</w:t>
      </w:r>
      <w:r w:rsidRPr="00EF6EE7">
        <w:t xml:space="preserve"> «Государственное и муниципальное управление», «Менеджмент»</w:t>
      </w:r>
      <w:r>
        <w:t xml:space="preserve"> без предъявления требований к стажу работы. Иное (техническое, социальное, финансовое) высшее</w:t>
      </w:r>
      <w:r w:rsidRPr="00E445C2">
        <w:t xml:space="preserve"> профессионально</w:t>
      </w:r>
      <w:r>
        <w:t>е</w:t>
      </w:r>
      <w:r w:rsidRPr="00E445C2">
        <w:t xml:space="preserve"> образовани</w:t>
      </w:r>
      <w:r>
        <w:t>е</w:t>
      </w:r>
      <w:r w:rsidRPr="00E445C2">
        <w:t xml:space="preserve"> при наличии стажа работы </w:t>
      </w:r>
      <w:r w:rsidRPr="00E445C2">
        <w:rPr>
          <w:rFonts w:cs="Courier New"/>
        </w:rPr>
        <w:t>в подразделениях, осуществляющих или обеспечивающих предоставление государственных и муниципальных услуг не менее</w:t>
      </w:r>
      <w:r>
        <w:rPr>
          <w:rFonts w:cs="Courier New"/>
        </w:rPr>
        <w:t xml:space="preserve"> 1</w:t>
      </w:r>
      <w:r w:rsidRPr="00E445C2">
        <w:rPr>
          <w:rFonts w:cs="Courier New"/>
        </w:rPr>
        <w:t>-</w:t>
      </w:r>
      <w:r>
        <w:rPr>
          <w:rFonts w:cs="Courier New"/>
        </w:rPr>
        <w:t>го года</w:t>
      </w:r>
      <w:r w:rsidRPr="00E445C2">
        <w:rPr>
          <w:rFonts w:cs="Courier New"/>
        </w:rPr>
        <w:t>.</w:t>
      </w:r>
    </w:p>
    <w:p w:rsidR="00B91AA3" w:rsidRPr="0028780E" w:rsidRDefault="00B91AA3" w:rsidP="004978E6">
      <w:pPr>
        <w:autoSpaceDE w:val="0"/>
        <w:autoSpaceDN w:val="0"/>
        <w:adjustRightInd w:val="0"/>
        <w:ind w:firstLine="567"/>
        <w:jc w:val="both"/>
        <w:rPr>
          <w:b/>
          <w:shd w:val="clear" w:color="auto" w:fill="FFFFFF"/>
        </w:rPr>
      </w:pPr>
      <w:r>
        <w:rPr>
          <w:rFonts w:cs="Courier New"/>
        </w:rPr>
        <w:t xml:space="preserve">Дополнительные требования к кандидату: </w:t>
      </w:r>
      <w:r>
        <w:rPr>
          <w:color w:val="000000"/>
          <w:shd w:val="clear" w:color="auto" w:fill="FFFFFF"/>
        </w:rPr>
        <w:t xml:space="preserve">владение русским языком, грамотная устная речь, опрятная внешность, </w:t>
      </w:r>
      <w:r w:rsidRPr="0028780E">
        <w:rPr>
          <w:rStyle w:val="Strong"/>
          <w:b w:val="0"/>
          <w:shd w:val="clear" w:color="auto" w:fill="FFFFFF"/>
        </w:rPr>
        <w:t>обучаем</w:t>
      </w:r>
      <w:r>
        <w:rPr>
          <w:rStyle w:val="Strong"/>
          <w:b w:val="0"/>
          <w:shd w:val="clear" w:color="auto" w:fill="FFFFFF"/>
        </w:rPr>
        <w:t>ость</w:t>
      </w:r>
      <w:r w:rsidRPr="0028780E">
        <w:rPr>
          <w:rStyle w:val="Strong"/>
          <w:b w:val="0"/>
          <w:shd w:val="clear" w:color="auto" w:fill="FFFFFF"/>
        </w:rPr>
        <w:t>, коммуникабельн</w:t>
      </w:r>
      <w:r>
        <w:rPr>
          <w:rStyle w:val="Strong"/>
          <w:b w:val="0"/>
          <w:shd w:val="clear" w:color="auto" w:fill="FFFFFF"/>
        </w:rPr>
        <w:t>ость</w:t>
      </w:r>
      <w:r w:rsidRPr="0028780E">
        <w:rPr>
          <w:rStyle w:val="Strong"/>
          <w:b w:val="0"/>
          <w:shd w:val="clear" w:color="auto" w:fill="FFFFFF"/>
        </w:rPr>
        <w:t>, исполнительн</w:t>
      </w:r>
      <w:r>
        <w:rPr>
          <w:rStyle w:val="Strong"/>
          <w:b w:val="0"/>
          <w:shd w:val="clear" w:color="auto" w:fill="FFFFFF"/>
        </w:rPr>
        <w:t>ость</w:t>
      </w:r>
      <w:r w:rsidRPr="0028780E">
        <w:rPr>
          <w:rStyle w:val="Strong"/>
          <w:b w:val="0"/>
          <w:shd w:val="clear" w:color="auto" w:fill="FFFFFF"/>
        </w:rPr>
        <w:t>,</w:t>
      </w:r>
      <w:r>
        <w:rPr>
          <w:rStyle w:val="Strong"/>
          <w:b w:val="0"/>
          <w:shd w:val="clear" w:color="auto" w:fill="FFFFFF"/>
        </w:rPr>
        <w:t xml:space="preserve"> наличие </w:t>
      </w:r>
      <w:r>
        <w:rPr>
          <w:shd w:val="clear" w:color="auto" w:fill="FFFFFF"/>
        </w:rPr>
        <w:t>навыков использования оргтехники и офисных приложений.</w:t>
      </w:r>
    </w:p>
    <w:p w:rsidR="00B91AA3" w:rsidRDefault="00B91AA3" w:rsidP="004978E6">
      <w:pPr>
        <w:tabs>
          <w:tab w:val="left" w:pos="1728"/>
        </w:tabs>
        <w:autoSpaceDE w:val="0"/>
        <w:autoSpaceDN w:val="0"/>
        <w:adjustRightInd w:val="0"/>
        <w:ind w:firstLine="567"/>
        <w:jc w:val="both"/>
        <w:rPr>
          <w:rFonts w:cs="Courier New"/>
        </w:rPr>
      </w:pPr>
      <w:r>
        <w:rPr>
          <w:rFonts w:cs="Courier New"/>
        </w:rPr>
        <w:t>Дополнительные сведения: дисциплинированность, соблюдение субординации, работа с людьми в режиме 6-ти дневной рабочей недели с выходным днем – воскресенье, сменный режим работы, согласно графику (продолжительность смены не более 7 часов в режиме работы учреждения с 8.00 до 20.00), г</w:t>
      </w:r>
      <w:r w:rsidRPr="00897F99">
        <w:rPr>
          <w:shd w:val="clear" w:color="auto" w:fill="FFFFFF"/>
        </w:rPr>
        <w:t xml:space="preserve">отовность к выполнению </w:t>
      </w:r>
      <w:r w:rsidRPr="00897F99">
        <w:t>своих обязанностей за пределами нормальной продолжительности рабочего времени (при необходимости)</w:t>
      </w:r>
      <w:r>
        <w:t xml:space="preserve">, </w:t>
      </w:r>
      <w:r w:rsidRPr="0028780E">
        <w:rPr>
          <w:rStyle w:val="Strong"/>
          <w:b w:val="0"/>
          <w:shd w:val="clear" w:color="auto" w:fill="FFFFFF"/>
        </w:rPr>
        <w:t>способный работать в условиях стресса</w:t>
      </w:r>
      <w:r>
        <w:rPr>
          <w:rStyle w:val="Strong"/>
          <w:b w:val="0"/>
          <w:shd w:val="clear" w:color="auto" w:fill="FFFFFF"/>
        </w:rPr>
        <w:t>,</w:t>
      </w:r>
      <w:r>
        <w:t xml:space="preserve"> приветствуется наличие разносторонних интересов (спорт, музыка и т.п.)</w:t>
      </w:r>
      <w:r>
        <w:rPr>
          <w:rFonts w:cs="Courier New"/>
        </w:rPr>
        <w:t>.</w:t>
      </w:r>
    </w:p>
    <w:p w:rsidR="00B91AA3" w:rsidRPr="00AC3CE6" w:rsidRDefault="00B91AA3" w:rsidP="00B50AD4">
      <w:pPr>
        <w:tabs>
          <w:tab w:val="left" w:pos="1728"/>
        </w:tabs>
        <w:autoSpaceDE w:val="0"/>
        <w:autoSpaceDN w:val="0"/>
        <w:adjustRightInd w:val="0"/>
        <w:ind w:firstLine="540"/>
        <w:jc w:val="both"/>
        <w:rPr>
          <w:rFonts w:cs="Courier New"/>
        </w:rPr>
      </w:pPr>
    </w:p>
    <w:p w:rsidR="00B91AA3" w:rsidRDefault="00B91AA3" w:rsidP="00A95304">
      <w:pPr>
        <w:pStyle w:val="ListParagraph"/>
        <w:numPr>
          <w:ilvl w:val="0"/>
          <w:numId w:val="7"/>
        </w:numPr>
        <w:tabs>
          <w:tab w:val="left" w:pos="-3261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897F99">
        <w:rPr>
          <w:b/>
        </w:rPr>
        <w:t xml:space="preserve">Объявляется конкурс на замещение должности </w:t>
      </w:r>
      <w:r w:rsidRPr="00897F99">
        <w:rPr>
          <w:b/>
        </w:rPr>
        <w:tab/>
      </w:r>
      <w:r>
        <w:rPr>
          <w:b/>
        </w:rPr>
        <w:t>«</w:t>
      </w:r>
      <w:r w:rsidRPr="00897F99">
        <w:rPr>
          <w:b/>
        </w:rPr>
        <w:t>администратор</w:t>
      </w:r>
      <w:r>
        <w:rPr>
          <w:b/>
        </w:rPr>
        <w:t>»</w:t>
      </w:r>
      <w:r w:rsidRPr="00897F99">
        <w:rPr>
          <w:b/>
        </w:rPr>
        <w:t xml:space="preserve"> отдела информационно-справочного обслуживания</w:t>
      </w:r>
      <w:r>
        <w:rPr>
          <w:b/>
        </w:rPr>
        <w:t xml:space="preserve"> </w:t>
      </w:r>
    </w:p>
    <w:p w:rsidR="00B91AA3" w:rsidRPr="00897F99" w:rsidRDefault="00B91AA3" w:rsidP="00A95304">
      <w:pPr>
        <w:pStyle w:val="ListParagraph"/>
        <w:tabs>
          <w:tab w:val="left" w:pos="1418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>
        <w:rPr>
          <w:b/>
        </w:rPr>
        <w:t>(в количестве 4 шт. единиц).</w:t>
      </w:r>
    </w:p>
    <w:p w:rsidR="00B91AA3" w:rsidRPr="00A97D30" w:rsidRDefault="00B91AA3" w:rsidP="00A95304">
      <w:pPr>
        <w:pStyle w:val="ListParagraph"/>
        <w:numPr>
          <w:ilvl w:val="1"/>
          <w:numId w:val="7"/>
        </w:numPr>
        <w:tabs>
          <w:tab w:val="left" w:pos="709"/>
        </w:tabs>
        <w:ind w:left="0" w:firstLine="567"/>
        <w:jc w:val="both"/>
      </w:pPr>
      <w:r w:rsidRPr="00A97D30">
        <w:t>Администратор выполняет следующие функциональные обязанности:</w:t>
      </w:r>
    </w:p>
    <w:p w:rsidR="00B91AA3" w:rsidRPr="00A97D30" w:rsidRDefault="00B91AA3" w:rsidP="00A95304">
      <w:pPr>
        <w:pStyle w:val="ListParagraph"/>
        <w:ind w:left="0" w:firstLine="567"/>
        <w:jc w:val="both"/>
      </w:pPr>
      <w:r>
        <w:t>2</w:t>
      </w:r>
      <w:r w:rsidRPr="00A97D30">
        <w:t>.</w:t>
      </w:r>
      <w:r>
        <w:t>1.</w:t>
      </w:r>
      <w:r w:rsidRPr="00A97D30">
        <w:t>1. информирование посетителей по вопросам, касающимся деятельности учреждения при организации предоставления государственных и муниципальных услуг посредством телефонного, электронного и личного обращения;</w:t>
      </w:r>
    </w:p>
    <w:p w:rsidR="00B91AA3" w:rsidRDefault="00B91AA3" w:rsidP="00A95304">
      <w:pPr>
        <w:pStyle w:val="ListParagraph"/>
        <w:ind w:left="0" w:firstLine="567"/>
        <w:jc w:val="both"/>
      </w:pPr>
      <w:r>
        <w:t>2</w:t>
      </w:r>
      <w:r w:rsidRPr="00A97D30">
        <w:t>.</w:t>
      </w:r>
      <w:r>
        <w:t>1.</w:t>
      </w:r>
      <w:r w:rsidRPr="00A97D30">
        <w:t>2. осуществление предварительной записи заявителей на предоставление государственных и му</w:t>
      </w:r>
      <w:r>
        <w:t xml:space="preserve">ниципальных услуг, посредством </w:t>
      </w:r>
      <w:r w:rsidRPr="00A97D30">
        <w:t>телефонного, электро</w:t>
      </w:r>
      <w:r>
        <w:t>нного или личного обращения;</w:t>
      </w:r>
    </w:p>
    <w:p w:rsidR="00B91AA3" w:rsidRPr="00A97D30" w:rsidRDefault="00B91AA3" w:rsidP="00A95304">
      <w:pPr>
        <w:pStyle w:val="ListParagraph"/>
        <w:ind w:left="0" w:firstLine="567"/>
        <w:jc w:val="both"/>
      </w:pPr>
      <w:r>
        <w:t>2.1.3. иные обязанности в соответствие с должностной инструкцией.</w:t>
      </w:r>
    </w:p>
    <w:p w:rsidR="00B91AA3" w:rsidRPr="00A97D30" w:rsidRDefault="00B91AA3" w:rsidP="00A97D30">
      <w:pPr>
        <w:pStyle w:val="ListParagraph"/>
        <w:tabs>
          <w:tab w:val="left" w:pos="709"/>
        </w:tabs>
        <w:ind w:left="0" w:firstLine="709"/>
        <w:jc w:val="both"/>
      </w:pPr>
    </w:p>
    <w:p w:rsidR="00B91AA3" w:rsidRDefault="00B91AA3" w:rsidP="00A9530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97D30">
        <w:rPr>
          <w:bCs/>
        </w:rPr>
        <w:t>Должен знать</w:t>
      </w:r>
      <w:r>
        <w:rPr>
          <w:bCs/>
        </w:rPr>
        <w:t>:</w:t>
      </w:r>
    </w:p>
    <w:p w:rsidR="00B91AA3" w:rsidRDefault="00B91AA3" w:rsidP="007C2207">
      <w:pPr>
        <w:autoSpaceDE w:val="0"/>
        <w:autoSpaceDN w:val="0"/>
        <w:adjustRightInd w:val="0"/>
        <w:jc w:val="both"/>
      </w:pPr>
      <w:r>
        <w:rPr>
          <w:bCs/>
        </w:rPr>
        <w:t xml:space="preserve">- </w:t>
      </w:r>
      <w:r w:rsidRPr="00E83162">
        <w:t>Конституци</w:t>
      </w:r>
      <w:r>
        <w:t>ю</w:t>
      </w:r>
      <w:r w:rsidRPr="00E83162">
        <w:t xml:space="preserve"> Российской Федерации</w:t>
      </w:r>
      <w:r>
        <w:t>;</w:t>
      </w:r>
    </w:p>
    <w:p w:rsidR="00B91AA3" w:rsidRPr="00B176BD" w:rsidRDefault="00B91AA3" w:rsidP="007C2207">
      <w:pPr>
        <w:autoSpaceDE w:val="0"/>
        <w:autoSpaceDN w:val="0"/>
        <w:adjustRightInd w:val="0"/>
        <w:jc w:val="both"/>
      </w:pPr>
      <w:r w:rsidRPr="00B176BD">
        <w:t>- Кодекс Российской Федерации об административных правонарушениях</w:t>
      </w:r>
      <w:r>
        <w:t xml:space="preserve"> (статьи 5.63, 13.11)</w:t>
      </w:r>
      <w:r w:rsidRPr="00B176BD">
        <w:t>;</w:t>
      </w:r>
    </w:p>
    <w:p w:rsidR="00B91AA3" w:rsidRPr="00B176BD" w:rsidRDefault="00B91AA3" w:rsidP="007C2207">
      <w:pPr>
        <w:autoSpaceDE w:val="0"/>
        <w:autoSpaceDN w:val="0"/>
        <w:adjustRightInd w:val="0"/>
        <w:jc w:val="both"/>
      </w:pPr>
      <w:r w:rsidRPr="00B176BD">
        <w:t>- Федеральный закон от 27.07.2010 № 210-ФЗ «Об организации предоставления государственных и муниципальных услуг»;</w:t>
      </w:r>
    </w:p>
    <w:p w:rsidR="00B91AA3" w:rsidRDefault="00B91AA3" w:rsidP="007C2207">
      <w:pPr>
        <w:autoSpaceDE w:val="0"/>
        <w:autoSpaceDN w:val="0"/>
        <w:adjustRightInd w:val="0"/>
        <w:jc w:val="both"/>
      </w:pPr>
      <w:r w:rsidRPr="00FD3BB9">
        <w:t xml:space="preserve">- Постановление Правительства РФ от 22.12.2012 </w:t>
      </w:r>
      <w:r>
        <w:t>№</w:t>
      </w:r>
      <w:r w:rsidRPr="00FD3BB9">
        <w:t xml:space="preserve"> 1376</w:t>
      </w:r>
      <w:r>
        <w:t xml:space="preserve"> «</w:t>
      </w:r>
      <w:r w:rsidRPr="00FD3BB9">
        <w:t>Об утверждении Правил организации деятельности многофункциональных центров предоставления государственных и муниципальных услуг</w:t>
      </w:r>
      <w:r>
        <w:t>»;</w:t>
      </w:r>
    </w:p>
    <w:p w:rsidR="00B91AA3" w:rsidRDefault="00B91AA3" w:rsidP="007C2207">
      <w:pPr>
        <w:autoSpaceDE w:val="0"/>
        <w:autoSpaceDN w:val="0"/>
        <w:adjustRightInd w:val="0"/>
        <w:jc w:val="both"/>
      </w:pPr>
      <w:r>
        <w:t>- У</w:t>
      </w:r>
      <w:r w:rsidRPr="00B176BD">
        <w:t>став городского округа город Сургут, в части структуры и наименования, полномочий органов местного самоуправления,  системы муниципальных правовых актов</w:t>
      </w:r>
      <w:r>
        <w:t>;</w:t>
      </w:r>
    </w:p>
    <w:p w:rsidR="00B91AA3" w:rsidRPr="00B90F05" w:rsidRDefault="00B91AA3" w:rsidP="007C2207">
      <w:pPr>
        <w:tabs>
          <w:tab w:val="left" w:pos="0"/>
          <w:tab w:val="left" w:pos="6096"/>
          <w:tab w:val="left" w:pos="6237"/>
          <w:tab w:val="left" w:pos="9639"/>
        </w:tabs>
        <w:autoSpaceDE w:val="0"/>
        <w:autoSpaceDN w:val="0"/>
        <w:adjustRightInd w:val="0"/>
        <w:jc w:val="both"/>
      </w:pPr>
      <w:r>
        <w:t xml:space="preserve">- </w:t>
      </w:r>
      <w:r w:rsidRPr="00B90F05">
        <w:t>Постановление Администрации Сургута №</w:t>
      </w:r>
      <w:r>
        <w:t xml:space="preserve"> 875</w:t>
      </w:r>
      <w:r w:rsidRPr="00B90F05">
        <w:t xml:space="preserve"> от </w:t>
      </w:r>
      <w:r>
        <w:t>06</w:t>
      </w:r>
      <w:r w:rsidRPr="00B90F05">
        <w:t>.</w:t>
      </w:r>
      <w:r>
        <w:t>02</w:t>
      </w:r>
      <w:r w:rsidRPr="00B90F05">
        <w:t>.201</w:t>
      </w:r>
      <w:r>
        <w:t>4 «</w:t>
      </w:r>
      <w:r w:rsidRPr="00B90F05">
        <w:t>О внесении изменений в постановление Администрации города от 11.02.2013 № 787 «Об утверждении перечней муниципальных услуг, предоставление которых организуется через Многофункциональный центр города Сургута»</w:t>
      </w:r>
      <w:r>
        <w:t>.</w:t>
      </w:r>
    </w:p>
    <w:p w:rsidR="00B91AA3" w:rsidRPr="00A97D30" w:rsidRDefault="00B91AA3" w:rsidP="00A97D30">
      <w:pPr>
        <w:autoSpaceDE w:val="0"/>
        <w:autoSpaceDN w:val="0"/>
        <w:adjustRightInd w:val="0"/>
        <w:ind w:firstLine="709"/>
        <w:jc w:val="both"/>
      </w:pPr>
    </w:p>
    <w:p w:rsidR="00B91AA3" w:rsidRPr="00E445C2" w:rsidRDefault="00B91AA3" w:rsidP="003C74B8">
      <w:pPr>
        <w:autoSpaceDE w:val="0"/>
        <w:autoSpaceDN w:val="0"/>
        <w:adjustRightInd w:val="0"/>
        <w:ind w:firstLine="540"/>
        <w:jc w:val="both"/>
        <w:rPr>
          <w:rFonts w:cs="Courier New"/>
        </w:rPr>
      </w:pPr>
      <w:r w:rsidRPr="00A97D30">
        <w:t>Квалификационные требования:</w:t>
      </w:r>
      <w:r w:rsidRPr="00A97D30">
        <w:rPr>
          <w:rFonts w:cs="Courier New"/>
        </w:rPr>
        <w:t xml:space="preserve"> среднее  профессиональное  образование или начальн</w:t>
      </w:r>
      <w:r>
        <w:rPr>
          <w:rFonts w:cs="Courier New"/>
        </w:rPr>
        <w:t xml:space="preserve">ое профессиональное образование, а также </w:t>
      </w:r>
      <w:r w:rsidRPr="00A97D30">
        <w:rPr>
          <w:rFonts w:cs="Courier New"/>
        </w:rPr>
        <w:t xml:space="preserve">стаж работы </w:t>
      </w:r>
      <w:r w:rsidRPr="00E445C2">
        <w:rPr>
          <w:rFonts w:cs="Courier New"/>
        </w:rPr>
        <w:t>в подразделениях, осуществляющих или обеспечивающих предоставление государственных и муниципальных услуг не менее</w:t>
      </w:r>
      <w:r>
        <w:rPr>
          <w:rFonts w:cs="Courier New"/>
        </w:rPr>
        <w:t xml:space="preserve"> 1</w:t>
      </w:r>
      <w:r w:rsidRPr="00E445C2">
        <w:rPr>
          <w:rFonts w:cs="Courier New"/>
        </w:rPr>
        <w:t>-</w:t>
      </w:r>
      <w:r>
        <w:rPr>
          <w:rFonts w:cs="Courier New"/>
        </w:rPr>
        <w:t>го</w:t>
      </w:r>
      <w:r w:rsidRPr="00E445C2">
        <w:rPr>
          <w:rFonts w:cs="Courier New"/>
        </w:rPr>
        <w:t xml:space="preserve"> </w:t>
      </w:r>
      <w:r>
        <w:rPr>
          <w:rFonts w:cs="Courier New"/>
        </w:rPr>
        <w:t>года</w:t>
      </w:r>
      <w:r w:rsidRPr="00E445C2">
        <w:rPr>
          <w:rFonts w:cs="Courier New"/>
        </w:rPr>
        <w:t>.</w:t>
      </w:r>
    </w:p>
    <w:p w:rsidR="00B91AA3" w:rsidRPr="00A97D30" w:rsidRDefault="00B91AA3" w:rsidP="003C74B8">
      <w:pPr>
        <w:pStyle w:val="ListParagraph"/>
        <w:tabs>
          <w:tab w:val="center" w:pos="5179"/>
        </w:tabs>
        <w:ind w:left="0" w:firstLine="540"/>
        <w:jc w:val="both"/>
      </w:pPr>
    </w:p>
    <w:p w:rsidR="00B91AA3" w:rsidRPr="00A97D30" w:rsidRDefault="00B91AA3" w:rsidP="003C74B8">
      <w:pPr>
        <w:pStyle w:val="ListParagraph"/>
        <w:shd w:val="clear" w:color="auto" w:fill="FFFFFF"/>
        <w:ind w:left="0" w:firstLine="540"/>
        <w:jc w:val="both"/>
        <w:rPr>
          <w:b/>
          <w:shd w:val="clear" w:color="auto" w:fill="FFFFFF"/>
        </w:rPr>
      </w:pPr>
      <w:r w:rsidRPr="00A97D30">
        <w:rPr>
          <w:rFonts w:cs="Courier New"/>
        </w:rPr>
        <w:t>Дополнительные требования к кандидату:</w:t>
      </w:r>
      <w:r w:rsidRPr="00A97D30">
        <w:rPr>
          <w:shd w:val="clear" w:color="auto" w:fill="FFFFFF"/>
        </w:rPr>
        <w:t xml:space="preserve"> владение русским языком, </w:t>
      </w:r>
      <w:r>
        <w:rPr>
          <w:shd w:val="clear" w:color="auto" w:fill="FFFFFF"/>
        </w:rPr>
        <w:t>грамотная устная речь</w:t>
      </w:r>
      <w:r w:rsidRPr="00A97D30">
        <w:rPr>
          <w:shd w:val="clear" w:color="auto" w:fill="FFFFFF"/>
        </w:rPr>
        <w:t>,</w:t>
      </w:r>
      <w:r>
        <w:rPr>
          <w:shd w:val="clear" w:color="auto" w:fill="FFFFFF"/>
        </w:rPr>
        <w:t xml:space="preserve"> опрятная внешность</w:t>
      </w:r>
      <w:r w:rsidRPr="00A97D30">
        <w:rPr>
          <w:shd w:val="clear" w:color="auto" w:fill="FFFFFF"/>
        </w:rPr>
        <w:t xml:space="preserve">, </w:t>
      </w:r>
      <w:r w:rsidRPr="00A97D30">
        <w:rPr>
          <w:rStyle w:val="Strong"/>
          <w:b w:val="0"/>
          <w:shd w:val="clear" w:color="auto" w:fill="FFFFFF"/>
        </w:rPr>
        <w:t>обучаем</w:t>
      </w:r>
      <w:r>
        <w:rPr>
          <w:rStyle w:val="Strong"/>
          <w:b w:val="0"/>
          <w:shd w:val="clear" w:color="auto" w:fill="FFFFFF"/>
        </w:rPr>
        <w:t>ость</w:t>
      </w:r>
      <w:r w:rsidRPr="00A97D30">
        <w:rPr>
          <w:rStyle w:val="Strong"/>
          <w:b w:val="0"/>
          <w:shd w:val="clear" w:color="auto" w:fill="FFFFFF"/>
        </w:rPr>
        <w:t>, коммуникабельн</w:t>
      </w:r>
      <w:r>
        <w:rPr>
          <w:rStyle w:val="Strong"/>
          <w:b w:val="0"/>
          <w:shd w:val="clear" w:color="auto" w:fill="FFFFFF"/>
        </w:rPr>
        <w:t>ость</w:t>
      </w:r>
      <w:r w:rsidRPr="00A97D30">
        <w:rPr>
          <w:rStyle w:val="Strong"/>
          <w:b w:val="0"/>
          <w:shd w:val="clear" w:color="auto" w:fill="FFFFFF"/>
        </w:rPr>
        <w:t>, исполнительн</w:t>
      </w:r>
      <w:r>
        <w:rPr>
          <w:rStyle w:val="Strong"/>
          <w:b w:val="0"/>
          <w:shd w:val="clear" w:color="auto" w:fill="FFFFFF"/>
        </w:rPr>
        <w:t>ость</w:t>
      </w:r>
      <w:r w:rsidRPr="00A97D30">
        <w:rPr>
          <w:rStyle w:val="Strong"/>
          <w:b w:val="0"/>
          <w:shd w:val="clear" w:color="auto" w:fill="FFFFFF"/>
        </w:rPr>
        <w:t xml:space="preserve">, </w:t>
      </w:r>
      <w:r>
        <w:rPr>
          <w:rStyle w:val="Strong"/>
          <w:b w:val="0"/>
          <w:shd w:val="clear" w:color="auto" w:fill="FFFFFF"/>
        </w:rPr>
        <w:t xml:space="preserve">неконфликтность, </w:t>
      </w:r>
      <w:r w:rsidRPr="00A97D30">
        <w:rPr>
          <w:rStyle w:val="Strong"/>
          <w:b w:val="0"/>
          <w:shd w:val="clear" w:color="auto" w:fill="FFFFFF"/>
        </w:rPr>
        <w:t>способн</w:t>
      </w:r>
      <w:r>
        <w:rPr>
          <w:rStyle w:val="Strong"/>
          <w:b w:val="0"/>
          <w:shd w:val="clear" w:color="auto" w:fill="FFFFFF"/>
        </w:rPr>
        <w:t>ость</w:t>
      </w:r>
      <w:r w:rsidRPr="00A97D30">
        <w:rPr>
          <w:rStyle w:val="Strong"/>
          <w:b w:val="0"/>
          <w:shd w:val="clear" w:color="auto" w:fill="FFFFFF"/>
        </w:rPr>
        <w:t xml:space="preserve"> работать в условиях стресса.</w:t>
      </w:r>
    </w:p>
    <w:p w:rsidR="00B91AA3" w:rsidRDefault="00B91AA3" w:rsidP="003C74B8">
      <w:pPr>
        <w:tabs>
          <w:tab w:val="left" w:pos="1728"/>
        </w:tabs>
        <w:autoSpaceDE w:val="0"/>
        <w:autoSpaceDN w:val="0"/>
        <w:adjustRightInd w:val="0"/>
        <w:ind w:firstLine="540"/>
        <w:jc w:val="both"/>
        <w:rPr>
          <w:rFonts w:cs="Courier New"/>
        </w:rPr>
      </w:pPr>
      <w:r w:rsidRPr="00A97D30">
        <w:rPr>
          <w:rFonts w:cs="Courier New"/>
        </w:rPr>
        <w:t xml:space="preserve">Дополнительные сведения: </w:t>
      </w:r>
      <w:r>
        <w:rPr>
          <w:rFonts w:cs="Courier New"/>
        </w:rPr>
        <w:t>дисциплинированность, соблюдение субординации, работа с людьми в режиме 6-ти дневной рабочей недели с выходным днем – воскресенье, сменный режим работы, согласно графику (продолжительность смены не более 7 часов в режиме работы учреждения с 8.00 до 20.00), г</w:t>
      </w:r>
      <w:r w:rsidRPr="00897F99">
        <w:rPr>
          <w:shd w:val="clear" w:color="auto" w:fill="FFFFFF"/>
        </w:rPr>
        <w:t xml:space="preserve">отовность к выполнению </w:t>
      </w:r>
      <w:r w:rsidRPr="00897F99">
        <w:t>своих обязанностей за пределами нормальной продолжительности рабочего времени (при необходимости)</w:t>
      </w:r>
      <w:r>
        <w:t xml:space="preserve">, </w:t>
      </w:r>
      <w:r w:rsidRPr="0028780E">
        <w:rPr>
          <w:rStyle w:val="Strong"/>
          <w:b w:val="0"/>
          <w:shd w:val="clear" w:color="auto" w:fill="FFFFFF"/>
        </w:rPr>
        <w:t>способный работать в условиях стресса</w:t>
      </w:r>
      <w:r>
        <w:rPr>
          <w:rStyle w:val="Strong"/>
          <w:b w:val="0"/>
          <w:shd w:val="clear" w:color="auto" w:fill="FFFFFF"/>
        </w:rPr>
        <w:t>,</w:t>
      </w:r>
      <w:r>
        <w:t xml:space="preserve"> приветствуется наличие разносторонних интересов (спорт, музыка и т.п.)</w:t>
      </w:r>
      <w:r>
        <w:rPr>
          <w:rFonts w:cs="Courier New"/>
        </w:rPr>
        <w:t>.</w:t>
      </w:r>
    </w:p>
    <w:p w:rsidR="00B91AA3" w:rsidRDefault="00B91AA3" w:rsidP="003C74B8">
      <w:pPr>
        <w:pStyle w:val="ListParagraph"/>
        <w:tabs>
          <w:tab w:val="left" w:pos="1728"/>
        </w:tabs>
        <w:autoSpaceDE w:val="0"/>
        <w:autoSpaceDN w:val="0"/>
        <w:adjustRightInd w:val="0"/>
        <w:ind w:left="0" w:firstLine="540"/>
        <w:jc w:val="both"/>
        <w:rPr>
          <w:rFonts w:cs="Courier New"/>
        </w:rPr>
      </w:pPr>
    </w:p>
    <w:p w:rsidR="00B91AA3" w:rsidRPr="00F77F18" w:rsidRDefault="00B91AA3" w:rsidP="003C74B8">
      <w:pPr>
        <w:ind w:firstLine="567"/>
        <w:jc w:val="both"/>
      </w:pPr>
      <w:r>
        <w:t>3.</w:t>
      </w:r>
      <w:r w:rsidRPr="00F77F18">
        <w:t xml:space="preserve"> Формы, место</w:t>
      </w:r>
      <w:r>
        <w:t xml:space="preserve">, сроки </w:t>
      </w:r>
      <w:r w:rsidRPr="00F77F18">
        <w:t>проведения конкурса:</w:t>
      </w:r>
    </w:p>
    <w:p w:rsidR="00B91AA3" w:rsidRDefault="00B91AA3" w:rsidP="003C74B8">
      <w:pPr>
        <w:pStyle w:val="Title"/>
        <w:ind w:firstLine="567"/>
        <w:jc w:val="both"/>
        <w:rPr>
          <w:szCs w:val="28"/>
        </w:rPr>
      </w:pPr>
      <w:r>
        <w:rPr>
          <w:szCs w:val="28"/>
        </w:rPr>
        <w:t xml:space="preserve">3.1. </w:t>
      </w:r>
      <w:r>
        <w:rPr>
          <w:szCs w:val="28"/>
          <w:lang w:val="en-US"/>
        </w:rPr>
        <w:t>I</w:t>
      </w:r>
      <w:r>
        <w:rPr>
          <w:szCs w:val="28"/>
        </w:rPr>
        <w:t xml:space="preserve"> этап конкурса </w:t>
      </w:r>
      <w:r>
        <w:t>–</w:t>
      </w:r>
      <w:r>
        <w:rPr>
          <w:szCs w:val="28"/>
        </w:rPr>
        <w:t xml:space="preserve"> 18 июня 2014 года в 10.00 часов – конкурс документов.</w:t>
      </w:r>
    </w:p>
    <w:p w:rsidR="00B91AA3" w:rsidRDefault="00B91AA3" w:rsidP="003C74B8">
      <w:pPr>
        <w:pStyle w:val="Title"/>
        <w:ind w:firstLine="567"/>
        <w:jc w:val="both"/>
      </w:pPr>
      <w:r>
        <w:rPr>
          <w:szCs w:val="28"/>
        </w:rPr>
        <w:t xml:space="preserve">3.2. </w:t>
      </w:r>
      <w:r>
        <w:rPr>
          <w:szCs w:val="28"/>
          <w:lang w:val="en-US"/>
        </w:rPr>
        <w:t>II</w:t>
      </w:r>
      <w:r>
        <w:rPr>
          <w:szCs w:val="28"/>
        </w:rPr>
        <w:t xml:space="preserve"> этап конкурса – 20 июня 2014 года в 14.00 часов – тестирование на знание нормативных правовых актов, диктант, психологическое тестирование.</w:t>
      </w:r>
    </w:p>
    <w:p w:rsidR="00B91AA3" w:rsidRDefault="00B91AA3" w:rsidP="003C74B8">
      <w:pPr>
        <w:pStyle w:val="Title"/>
        <w:tabs>
          <w:tab w:val="left" w:pos="-3119"/>
        </w:tabs>
        <w:ind w:firstLine="567"/>
        <w:jc w:val="both"/>
        <w:rPr>
          <w:szCs w:val="28"/>
        </w:rPr>
      </w:pPr>
      <w:r>
        <w:rPr>
          <w:szCs w:val="28"/>
        </w:rPr>
        <w:t xml:space="preserve">3.3. </w:t>
      </w:r>
      <w:r>
        <w:rPr>
          <w:szCs w:val="28"/>
          <w:lang w:val="en-US"/>
        </w:rPr>
        <w:t>III</w:t>
      </w:r>
      <w:r w:rsidRPr="00003C89">
        <w:rPr>
          <w:szCs w:val="28"/>
        </w:rPr>
        <w:t xml:space="preserve"> </w:t>
      </w:r>
      <w:r>
        <w:rPr>
          <w:szCs w:val="28"/>
        </w:rPr>
        <w:t>этап конкурса – 23 июня 2014 года в 14.00 часов - собеседование (по решению комиссии в случае необходимости).</w:t>
      </w:r>
    </w:p>
    <w:p w:rsidR="00B91AA3" w:rsidRDefault="00B91AA3" w:rsidP="003C74B8">
      <w:pPr>
        <w:pStyle w:val="Title"/>
        <w:tabs>
          <w:tab w:val="left" w:pos="-3119"/>
        </w:tabs>
        <w:ind w:firstLine="567"/>
        <w:jc w:val="both"/>
        <w:rPr>
          <w:szCs w:val="28"/>
        </w:rPr>
      </w:pPr>
      <w:r>
        <w:rPr>
          <w:szCs w:val="28"/>
        </w:rPr>
        <w:t>Конкурс состоится по адресу: пр. Советов, 4, 2 этаж, МКУ «МФЦ г.Сургута», актовый зал.</w:t>
      </w:r>
    </w:p>
    <w:p w:rsidR="00B91AA3" w:rsidRDefault="00B91AA3" w:rsidP="003C74B8">
      <w:pPr>
        <w:pStyle w:val="Title"/>
        <w:tabs>
          <w:tab w:val="left" w:pos="-3119"/>
        </w:tabs>
        <w:ind w:firstLine="567"/>
        <w:jc w:val="both"/>
        <w:rPr>
          <w:szCs w:val="28"/>
        </w:rPr>
      </w:pPr>
      <w:r>
        <w:rPr>
          <w:szCs w:val="28"/>
        </w:rPr>
        <w:t>3.4. Подведение итогов конкурса – 24 июня 2014 года.</w:t>
      </w:r>
    </w:p>
    <w:p w:rsidR="00B91AA3" w:rsidRDefault="00B91AA3" w:rsidP="00897F99">
      <w:pPr>
        <w:pStyle w:val="Title"/>
        <w:tabs>
          <w:tab w:val="left" w:pos="-3119"/>
        </w:tabs>
        <w:ind w:firstLine="709"/>
        <w:jc w:val="both"/>
        <w:rPr>
          <w:szCs w:val="28"/>
        </w:rPr>
      </w:pPr>
    </w:p>
    <w:p w:rsidR="00B91AA3" w:rsidRPr="00F77F18" w:rsidRDefault="00B91AA3" w:rsidP="003C74B8">
      <w:pPr>
        <w:pStyle w:val="Title"/>
        <w:ind w:firstLine="567"/>
        <w:jc w:val="both"/>
        <w:rPr>
          <w:szCs w:val="28"/>
        </w:rPr>
      </w:pPr>
      <w:r>
        <w:rPr>
          <w:szCs w:val="28"/>
        </w:rPr>
        <w:t xml:space="preserve">4. </w:t>
      </w:r>
      <w:r w:rsidRPr="00F77F18">
        <w:rPr>
          <w:szCs w:val="28"/>
        </w:rPr>
        <w:t>Документы, представляемые претендентами:</w:t>
      </w:r>
    </w:p>
    <w:p w:rsidR="00B91AA3" w:rsidRDefault="00B91AA3" w:rsidP="003C74B8">
      <w:pPr>
        <w:numPr>
          <w:ilvl w:val="0"/>
          <w:numId w:val="3"/>
        </w:numPr>
        <w:tabs>
          <w:tab w:val="left" w:pos="-3261"/>
          <w:tab w:val="left" w:pos="993"/>
          <w:tab w:val="left" w:pos="1276"/>
        </w:tabs>
        <w:ind w:left="0" w:firstLine="567"/>
        <w:jc w:val="both"/>
      </w:pPr>
      <w:r>
        <w:t>заявление об участии в конкурсе (заполненное лично по форме согласно приложению 1);</w:t>
      </w:r>
    </w:p>
    <w:p w:rsidR="00B91AA3" w:rsidRDefault="00B91AA3" w:rsidP="003C74B8">
      <w:pPr>
        <w:numPr>
          <w:ilvl w:val="0"/>
          <w:numId w:val="3"/>
        </w:numPr>
        <w:tabs>
          <w:tab w:val="left" w:pos="-3261"/>
          <w:tab w:val="left" w:pos="993"/>
          <w:tab w:val="left" w:pos="1276"/>
        </w:tabs>
        <w:ind w:left="0" w:firstLine="567"/>
        <w:jc w:val="both"/>
      </w:pPr>
      <w:r>
        <w:t>копия паспорта со всеми листами, имеющими отметки (с предъявлением оригинала для сверки);</w:t>
      </w:r>
    </w:p>
    <w:p w:rsidR="00B91AA3" w:rsidRDefault="00B91AA3" w:rsidP="003C74B8">
      <w:pPr>
        <w:numPr>
          <w:ilvl w:val="0"/>
          <w:numId w:val="3"/>
        </w:numPr>
        <w:tabs>
          <w:tab w:val="left" w:pos="-3261"/>
          <w:tab w:val="left" w:pos="993"/>
          <w:tab w:val="left" w:pos="1276"/>
        </w:tabs>
        <w:ind w:left="0" w:firstLine="567"/>
        <w:jc w:val="both"/>
      </w:pPr>
      <w:r>
        <w:t>копии документов о профессиональном образовании, профессиональной переподготовке, повышении квалификации, стажировке, присвоении учёной степени, учёного звания (если таковые имеются) (с предъявлением оригинала для сверки);</w:t>
      </w:r>
    </w:p>
    <w:p w:rsidR="00B91AA3" w:rsidRDefault="00B91AA3" w:rsidP="003C74B8">
      <w:pPr>
        <w:numPr>
          <w:ilvl w:val="0"/>
          <w:numId w:val="3"/>
        </w:numPr>
        <w:tabs>
          <w:tab w:val="left" w:pos="-3261"/>
          <w:tab w:val="left" w:pos="993"/>
          <w:tab w:val="left" w:pos="1276"/>
        </w:tabs>
        <w:ind w:left="0" w:firstLine="567"/>
        <w:jc w:val="both"/>
      </w:pPr>
      <w:r>
        <w:t>в случае наличия копия трудовой книжки или иные документы, подтверждающие трудовую (служебную) деятельность;</w:t>
      </w:r>
    </w:p>
    <w:p w:rsidR="00B91AA3" w:rsidRDefault="00B91AA3" w:rsidP="003C74B8">
      <w:pPr>
        <w:numPr>
          <w:ilvl w:val="0"/>
          <w:numId w:val="3"/>
        </w:numPr>
        <w:tabs>
          <w:tab w:val="left" w:pos="-3261"/>
          <w:tab w:val="left" w:pos="993"/>
          <w:tab w:val="left" w:pos="1276"/>
        </w:tabs>
        <w:ind w:left="0" w:firstLine="567"/>
        <w:jc w:val="both"/>
      </w:pPr>
      <w:r>
        <w:t>согласие на обработку персональных данных (заполненное лично по форме согласно приложению 2).</w:t>
      </w:r>
    </w:p>
    <w:p w:rsidR="00B91AA3" w:rsidRDefault="00B91AA3" w:rsidP="003C74B8">
      <w:pPr>
        <w:autoSpaceDE w:val="0"/>
        <w:autoSpaceDN w:val="0"/>
        <w:adjustRightInd w:val="0"/>
        <w:ind w:firstLine="567"/>
        <w:jc w:val="both"/>
      </w:pPr>
      <w:r>
        <w:t>Претендент по желанию может предоставить другие документы, характеризующие его профессиональную подготовку: рекомендательные письма, характеристику с места работы, документы об участии в различных конкурсах на лучшего по профессии, о результатах научной деятельности, о наличии наград, званий и т.п.</w:t>
      </w:r>
    </w:p>
    <w:p w:rsidR="00B91AA3" w:rsidRDefault="00B91AA3" w:rsidP="00897F99">
      <w:pPr>
        <w:autoSpaceDE w:val="0"/>
        <w:autoSpaceDN w:val="0"/>
        <w:adjustRightInd w:val="0"/>
        <w:ind w:firstLine="709"/>
        <w:jc w:val="both"/>
      </w:pPr>
      <w:bookmarkStart w:id="0" w:name="_GoBack"/>
      <w:bookmarkEnd w:id="0"/>
    </w:p>
    <w:p w:rsidR="00B91AA3" w:rsidRPr="005017F5" w:rsidRDefault="00B91AA3" w:rsidP="003C74B8">
      <w:pPr>
        <w:autoSpaceDE w:val="0"/>
        <w:autoSpaceDN w:val="0"/>
        <w:adjustRightInd w:val="0"/>
        <w:ind w:firstLine="567"/>
        <w:jc w:val="both"/>
      </w:pPr>
      <w:r>
        <w:t>5</w:t>
      </w:r>
      <w:r w:rsidRPr="005017F5">
        <w:t xml:space="preserve">. Место, дата и время приёма документов: город Сургут, проезд Советов, 4, кабинет </w:t>
      </w:r>
      <w:r w:rsidRPr="00045DD8">
        <w:t>217 (телефон 230-932).</w:t>
      </w:r>
    </w:p>
    <w:p w:rsidR="00B91AA3" w:rsidRDefault="00B91AA3" w:rsidP="003C74B8">
      <w:pPr>
        <w:ind w:firstLine="567"/>
        <w:jc w:val="both"/>
      </w:pPr>
      <w:r w:rsidRPr="005017F5">
        <w:t xml:space="preserve">Прием документов для участия в конкурсе осуществляется ежедневно </w:t>
      </w:r>
      <w:r>
        <w:t>5, 6, 9, 10, 11 и 16 июня 2014 года</w:t>
      </w:r>
      <w:r w:rsidRPr="005017F5">
        <w:t>.</w:t>
      </w:r>
      <w:r>
        <w:t xml:space="preserve"> Режим приема документов в рабочие дни: с 09.00 до 13.00 часов и с 14.00 до 17.00 часов, в понедельник с 09.00 до 13.00 часов и с 14.00 до 18.00 часов (время местное)</w:t>
      </w:r>
      <w:r w:rsidRPr="00D00342">
        <w:t>.</w:t>
      </w:r>
    </w:p>
    <w:p w:rsidR="00B91AA3" w:rsidRDefault="00B91AA3" w:rsidP="003C74B8">
      <w:pPr>
        <w:tabs>
          <w:tab w:val="num" w:pos="0"/>
        </w:tabs>
        <w:ind w:firstLine="567"/>
        <w:jc w:val="both"/>
      </w:pPr>
      <w:r>
        <w:t>Претендент обязан подать документы лично, не допускается подача документов по факсу, по почте и т.д.</w:t>
      </w:r>
    </w:p>
    <w:p w:rsidR="00B91AA3" w:rsidRDefault="00B91AA3" w:rsidP="003C74B8">
      <w:pPr>
        <w:ind w:firstLine="567"/>
        <w:jc w:val="both"/>
      </w:pPr>
      <w:r>
        <w:t>Несвоевременное предоставление документов или предоставление их не в полном объеме являются основанием для отказа гражданину в допуске к участию в конкурсе.</w:t>
      </w: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3C74B8">
      <w:pPr>
        <w:ind w:firstLine="567"/>
        <w:jc w:val="both"/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Приложение 1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В конкурсную комиссию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МКУ «МФЦ г. Сургута»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по проведению конкурса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 xml:space="preserve"> на вакантную должность 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______________________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от ______________________</w:t>
      </w:r>
    </w:p>
    <w:p w:rsidR="00B91AA3" w:rsidRDefault="00B91AA3" w:rsidP="0023720F">
      <w:pPr>
        <w:shd w:val="clear" w:color="auto" w:fill="FFFFFF"/>
        <w:ind w:firstLine="567"/>
        <w:jc w:val="right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(Ф.И.О., домашний адрес, телефон) </w:t>
      </w:r>
    </w:p>
    <w:p w:rsidR="00B91AA3" w:rsidRDefault="00B91AA3" w:rsidP="0023720F">
      <w:pPr>
        <w:shd w:val="clear" w:color="auto" w:fill="FFFFFF"/>
        <w:ind w:firstLine="567"/>
        <w:jc w:val="right"/>
        <w:rPr>
          <w:shd w:val="clear" w:color="auto" w:fill="FFFFFF"/>
        </w:rPr>
      </w:pPr>
      <w:r>
        <w:rPr>
          <w:shd w:val="clear" w:color="auto" w:fill="FFFFFF"/>
        </w:rPr>
        <w:t>______________________</w:t>
      </w:r>
    </w:p>
    <w:p w:rsidR="00B91AA3" w:rsidRDefault="00B91AA3" w:rsidP="0023720F">
      <w:pPr>
        <w:shd w:val="clear" w:color="auto" w:fill="FFFFFF"/>
        <w:ind w:firstLine="567"/>
        <w:jc w:val="right"/>
        <w:rPr>
          <w:sz w:val="20"/>
          <w:szCs w:val="20"/>
          <w:shd w:val="clear" w:color="auto" w:fill="FFFFFF"/>
        </w:rPr>
      </w:pPr>
      <w:r>
        <w:rPr>
          <w:shd w:val="clear" w:color="auto" w:fill="FFFFFF"/>
        </w:rPr>
        <w:t>______________________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center"/>
        <w:rPr>
          <w:shd w:val="clear" w:color="auto" w:fill="FFFFFF"/>
        </w:rPr>
      </w:pPr>
      <w:r>
        <w:rPr>
          <w:shd w:val="clear" w:color="auto" w:fill="FFFFFF"/>
        </w:rPr>
        <w:t>Заявление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Прошу принять мои документы для участия в конкурсе на замещение вакантной должности _____________________________________.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                                                           (наименование должности</w:t>
      </w:r>
      <w:r>
        <w:rPr>
          <w:shd w:val="clear" w:color="auto" w:fill="FFFFFF"/>
        </w:rPr>
        <w:t xml:space="preserve">) 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Приложения: </w:t>
      </w:r>
    </w:p>
    <w:p w:rsidR="00B91AA3" w:rsidRDefault="00B91AA3" w:rsidP="0023720F">
      <w:pPr>
        <w:numPr>
          <w:ilvl w:val="0"/>
          <w:numId w:val="9"/>
        </w:numPr>
        <w:shd w:val="clear" w:color="auto" w:fill="FFFFFF"/>
        <w:ind w:left="0" w:firstLine="567"/>
        <w:jc w:val="both"/>
        <w:rPr>
          <w:i/>
        </w:rPr>
      </w:pPr>
      <w:r>
        <w:rPr>
          <w:i/>
        </w:rPr>
        <w:t>копия документа, удостоверяющего личность;</w:t>
      </w:r>
    </w:p>
    <w:p w:rsidR="00B91AA3" w:rsidRDefault="00B91AA3" w:rsidP="0023720F">
      <w:pPr>
        <w:numPr>
          <w:ilvl w:val="0"/>
          <w:numId w:val="9"/>
        </w:numPr>
        <w:shd w:val="clear" w:color="auto" w:fill="FFFFFF"/>
        <w:ind w:left="0" w:firstLine="567"/>
        <w:jc w:val="both"/>
        <w:rPr>
          <w:i/>
        </w:rPr>
      </w:pPr>
      <w:r>
        <w:rPr>
          <w:i/>
        </w:rPr>
        <w:t>заверенная копия трудовой книжки;</w:t>
      </w:r>
    </w:p>
    <w:p w:rsidR="00B91AA3" w:rsidRDefault="00B91AA3" w:rsidP="0023720F">
      <w:pPr>
        <w:numPr>
          <w:ilvl w:val="0"/>
          <w:numId w:val="9"/>
        </w:numPr>
        <w:shd w:val="clear" w:color="auto" w:fill="FFFFFF"/>
        <w:ind w:left="0" w:firstLine="567"/>
        <w:jc w:val="both"/>
        <w:rPr>
          <w:i/>
        </w:rPr>
      </w:pPr>
      <w:r>
        <w:rPr>
          <w:i/>
        </w:rPr>
        <w:t>ксерокопии документов об образовании, квалификации;</w:t>
      </w:r>
    </w:p>
    <w:p w:rsidR="00B91AA3" w:rsidRDefault="00B91AA3" w:rsidP="0023720F">
      <w:pPr>
        <w:numPr>
          <w:ilvl w:val="0"/>
          <w:numId w:val="9"/>
        </w:numPr>
        <w:shd w:val="clear" w:color="auto" w:fill="FFFFFF"/>
        <w:ind w:left="0" w:firstLine="567"/>
        <w:jc w:val="both"/>
        <w:rPr>
          <w:i/>
        </w:rPr>
      </w:pPr>
      <w:r>
        <w:rPr>
          <w:i/>
        </w:rPr>
        <w:t xml:space="preserve"> характеристики, рекомендации с последнего места работы, любые другие документы, которые, могут характеризовать его профессиональные и личные качества;</w:t>
      </w:r>
    </w:p>
    <w:p w:rsidR="00B91AA3" w:rsidRDefault="00B91AA3" w:rsidP="0023720F">
      <w:pPr>
        <w:numPr>
          <w:ilvl w:val="0"/>
          <w:numId w:val="9"/>
        </w:numPr>
        <w:shd w:val="clear" w:color="auto" w:fill="FFFFFF"/>
        <w:ind w:left="0" w:firstLine="567"/>
        <w:jc w:val="both"/>
        <w:rPr>
          <w:i/>
        </w:rPr>
      </w:pPr>
      <w:r>
        <w:rPr>
          <w:i/>
          <w:shd w:val="clear" w:color="auto" w:fill="FFFFFF"/>
        </w:rPr>
        <w:t xml:space="preserve">иные документы _______________________________________ </w:t>
      </w:r>
    </w:p>
    <w:p w:rsidR="00B91AA3" w:rsidRDefault="00B91AA3" w:rsidP="0023720F">
      <w:pPr>
        <w:shd w:val="clear" w:color="auto" w:fill="FFFFFF"/>
        <w:ind w:firstLine="567"/>
        <w:jc w:val="both"/>
        <w:rPr>
          <w:rFonts w:eastAsiaTheme="minorEastAsia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                                                           (указать наименование документа) 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Настоящим подтверждаю, что я дееспособен (дееспособна).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Сведения, содержащиеся в представленных мною документах для участия в конкурсе, являются полными и достоверными, а сами документы не являются подложными.</w:t>
      </w: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С условиями конкурса согласен(на).</w:t>
      </w:r>
    </w:p>
    <w:p w:rsidR="00B91AA3" w:rsidRDefault="00B91AA3" w:rsidP="0023720F">
      <w:pPr>
        <w:shd w:val="clear" w:color="auto" w:fill="FFFFFF"/>
        <w:ind w:firstLine="567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rPr>
          <w:shd w:val="clear" w:color="auto" w:fill="FFFFFF"/>
        </w:rPr>
      </w:pPr>
    </w:p>
    <w:p w:rsidR="00B91AA3" w:rsidRDefault="00B91AA3" w:rsidP="0023720F">
      <w:pPr>
        <w:shd w:val="clear" w:color="auto" w:fill="FFFFFF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___________________ __________________ </w:t>
      </w:r>
    </w:p>
    <w:p w:rsidR="00B91AA3" w:rsidRDefault="00B91AA3" w:rsidP="0023720F">
      <w:pPr>
        <w:shd w:val="clear" w:color="auto" w:fill="FFFFFF"/>
        <w:ind w:firstLine="567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(дата) (подпись)</w:t>
      </w:r>
    </w:p>
    <w:p w:rsidR="00B91AA3" w:rsidRDefault="00B91AA3" w:rsidP="0023720F">
      <w:pPr>
        <w:ind w:firstLine="567"/>
        <w:jc w:val="both"/>
      </w:pPr>
    </w:p>
    <w:p w:rsidR="00B91AA3" w:rsidRDefault="00B91AA3" w:rsidP="0023720F">
      <w:pPr>
        <w:rPr>
          <w:rFonts w:asciiTheme="minorHAnsi" w:hAnsiTheme="minorHAnsi" w:cstheme="minorBidi"/>
          <w:sz w:val="22"/>
          <w:szCs w:val="22"/>
        </w:rPr>
      </w:pPr>
    </w:p>
    <w:p w:rsidR="00B91AA3" w:rsidRDefault="00B91AA3" w:rsidP="0023720F">
      <w:pPr>
        <w:rPr>
          <w:rFonts w:asciiTheme="minorHAnsi" w:hAnsiTheme="minorHAnsi" w:cstheme="minorBidi"/>
          <w:sz w:val="22"/>
          <w:szCs w:val="22"/>
        </w:rPr>
      </w:pPr>
    </w:p>
    <w:p w:rsidR="00B91AA3" w:rsidRDefault="00B91AA3" w:rsidP="0023720F">
      <w:pPr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Приложение 2</w:t>
      </w:r>
    </w:p>
    <w:p w:rsidR="00B91AA3" w:rsidRDefault="00B91AA3" w:rsidP="0023720F">
      <w:pPr>
        <w:autoSpaceDE w:val="0"/>
        <w:autoSpaceDN w:val="0"/>
        <w:adjustRightInd w:val="0"/>
        <w:jc w:val="right"/>
        <w:outlineLvl w:val="0"/>
        <w:rPr>
          <w:bCs/>
        </w:rPr>
      </w:pPr>
    </w:p>
    <w:p w:rsidR="00B91AA3" w:rsidRDefault="00B91AA3" w:rsidP="0023720F">
      <w:pPr>
        <w:autoSpaceDE w:val="0"/>
        <w:autoSpaceDN w:val="0"/>
        <w:adjustRightInd w:val="0"/>
        <w:jc w:val="right"/>
        <w:outlineLvl w:val="0"/>
        <w:rPr>
          <w:bCs/>
        </w:rPr>
      </w:pPr>
    </w:p>
    <w:p w:rsidR="00B91AA3" w:rsidRDefault="00B91AA3" w:rsidP="0023720F">
      <w:pPr>
        <w:autoSpaceDE w:val="0"/>
        <w:autoSpaceDN w:val="0"/>
        <w:adjustRightInd w:val="0"/>
        <w:jc w:val="right"/>
        <w:outlineLvl w:val="0"/>
        <w:rPr>
          <w:bCs/>
        </w:rPr>
      </w:pPr>
    </w:p>
    <w:p w:rsidR="00B91AA3" w:rsidRPr="00252BB6" w:rsidRDefault="00B91AA3" w:rsidP="0023720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Типовая форма</w:t>
      </w:r>
    </w:p>
    <w:p w:rsidR="00B91AA3" w:rsidRPr="00252BB6" w:rsidRDefault="00B91AA3" w:rsidP="0023720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согласия на обработку персональных данных</w:t>
      </w:r>
    </w:p>
    <w:p w:rsidR="00B91AA3" w:rsidRPr="00252BB6" w:rsidRDefault="00B91AA3" w:rsidP="0023720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субъектов персональных данных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Я, 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252BB6">
        <w:rPr>
          <w:rFonts w:ascii="Times New Roman" w:hAnsi="Times New Roman" w:cs="Times New Roman"/>
          <w:sz w:val="26"/>
          <w:szCs w:val="26"/>
        </w:rPr>
        <w:t>________________________________________________________,</w:t>
      </w:r>
    </w:p>
    <w:p w:rsidR="00B91AA3" w:rsidRPr="00252BB6" w:rsidRDefault="00B91AA3" w:rsidP="0023720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52BB6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B91AA3" w:rsidRPr="00252BB6" w:rsidRDefault="00B91AA3" w:rsidP="0023720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52BB6">
        <w:rPr>
          <w:rFonts w:ascii="Times New Roman" w:hAnsi="Times New Roman" w:cs="Times New Roman"/>
          <w:sz w:val="22"/>
          <w:szCs w:val="22"/>
        </w:rPr>
        <w:t>(вид документа, удостоверяющего личность, серия, номер, когда и кем выдан)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 xml:space="preserve">проживающий(ая) по 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252BB6">
        <w:rPr>
          <w:rFonts w:ascii="Times New Roman" w:hAnsi="Times New Roman" w:cs="Times New Roman"/>
          <w:sz w:val="26"/>
          <w:szCs w:val="26"/>
        </w:rPr>
        <w:t>дресу:______________________________________________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252BB6">
        <w:rPr>
          <w:rFonts w:ascii="Times New Roman" w:hAnsi="Times New Roman" w:cs="Times New Roman"/>
          <w:sz w:val="26"/>
          <w:szCs w:val="26"/>
        </w:rPr>
        <w:t>_,</w:t>
      </w:r>
    </w:p>
    <w:p w:rsidR="00B91AA3" w:rsidRPr="00252BB6" w:rsidRDefault="00B91AA3" w:rsidP="0023720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 xml:space="preserve">настоящим даю свое согласие на обработку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муниципальным казенным учреждением </w:t>
      </w:r>
      <w:r w:rsidRPr="004D33C1">
        <w:rPr>
          <w:rFonts w:ascii="Times New Roman" w:hAnsi="Times New Roman" w:cs="Times New Roman"/>
          <w:sz w:val="26"/>
          <w:szCs w:val="28"/>
        </w:rPr>
        <w:t>«Многофункциональный центр предоставления государственных и муниципальных услуг города Сургута»</w:t>
      </w:r>
      <w:r w:rsidRPr="00252BB6">
        <w:rPr>
          <w:rFonts w:ascii="Times New Roman" w:hAnsi="Times New Roman" w:cs="Times New Roman"/>
          <w:sz w:val="26"/>
          <w:szCs w:val="26"/>
        </w:rPr>
        <w:t xml:space="preserve"> моих персональных данных и</w:t>
      </w:r>
      <w:r>
        <w:rPr>
          <w:rFonts w:ascii="Times New Roman" w:hAnsi="Times New Roman" w:cs="Times New Roman"/>
          <w:sz w:val="26"/>
          <w:szCs w:val="26"/>
        </w:rPr>
        <w:t xml:space="preserve"> подтверждаю, </w:t>
      </w:r>
      <w:r w:rsidRPr="00252BB6">
        <w:rPr>
          <w:rFonts w:ascii="Times New Roman" w:hAnsi="Times New Roman" w:cs="Times New Roman"/>
          <w:sz w:val="26"/>
          <w:szCs w:val="26"/>
        </w:rPr>
        <w:t>ч</w:t>
      </w:r>
      <w:r>
        <w:rPr>
          <w:rFonts w:ascii="Times New Roman" w:hAnsi="Times New Roman" w:cs="Times New Roman"/>
          <w:sz w:val="26"/>
          <w:szCs w:val="26"/>
        </w:rPr>
        <w:t xml:space="preserve">то, давая </w:t>
      </w:r>
      <w:r w:rsidRPr="00252BB6">
        <w:rPr>
          <w:rFonts w:ascii="Times New Roman" w:hAnsi="Times New Roman" w:cs="Times New Roman"/>
          <w:sz w:val="26"/>
          <w:szCs w:val="26"/>
        </w:rPr>
        <w:t>такое согласие, я действую своей волей и в своих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>интересах.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Согласие дается мною для целей: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252BB6">
        <w:rPr>
          <w:rFonts w:ascii="Times New Roman" w:hAnsi="Times New Roman" w:cs="Times New Roman"/>
          <w:sz w:val="26"/>
          <w:szCs w:val="26"/>
        </w:rPr>
        <w:t>.</w:t>
      </w:r>
    </w:p>
    <w:p w:rsidR="00B91AA3" w:rsidRPr="00120FE2" w:rsidRDefault="00B91AA3" w:rsidP="0023720F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20FE2">
        <w:rPr>
          <w:rFonts w:ascii="Times New Roman" w:hAnsi="Times New Roman" w:cs="Times New Roman"/>
          <w:sz w:val="22"/>
          <w:szCs w:val="22"/>
        </w:rPr>
        <w:t>(цель обработки персональных данных)</w:t>
      </w:r>
    </w:p>
    <w:p w:rsidR="00B91AA3" w:rsidRPr="00252BB6" w:rsidRDefault="00B91AA3" w:rsidP="0023720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52BB6">
        <w:rPr>
          <w:rFonts w:ascii="Times New Roman" w:hAnsi="Times New Roman" w:cs="Times New Roman"/>
          <w:sz w:val="26"/>
          <w:szCs w:val="26"/>
        </w:rPr>
        <w:t>Настоящее согласие предоставляется на осуществление любых действий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>обработке моих персональных данных для достижения указанных выше целей,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 xml:space="preserve">соответствии с требованиями, установленными Федеральным </w:t>
      </w:r>
      <w:hyperlink r:id="rId7" w:history="1">
        <w:r w:rsidRPr="00391A1F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391A1F">
        <w:rPr>
          <w:rFonts w:ascii="Times New Roman" w:hAnsi="Times New Roman" w:cs="Times New Roman"/>
          <w:sz w:val="26"/>
          <w:szCs w:val="26"/>
        </w:rPr>
        <w:t xml:space="preserve"> от 27.07.2006 № 152</w:t>
      </w:r>
      <w:r w:rsidRPr="00252BB6">
        <w:rPr>
          <w:rFonts w:ascii="Times New Roman" w:hAnsi="Times New Roman" w:cs="Times New Roman"/>
          <w:sz w:val="26"/>
          <w:szCs w:val="26"/>
        </w:rPr>
        <w:t>-ФЗ "О персональных данных", и принятыми в 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>с ним нормативными правовыми актами и действует со дня его подписания и до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>достижения целей обработки персональных данных, указанных в данном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 xml:space="preserve">согласии, либо </w:t>
      </w:r>
      <w:r>
        <w:rPr>
          <w:rFonts w:ascii="Times New Roman" w:hAnsi="Times New Roman" w:cs="Times New Roman"/>
          <w:sz w:val="26"/>
          <w:szCs w:val="26"/>
        </w:rPr>
        <w:t xml:space="preserve">до </w:t>
      </w:r>
      <w:r w:rsidRPr="00252BB6">
        <w:rPr>
          <w:rFonts w:ascii="Times New Roman" w:hAnsi="Times New Roman" w:cs="Times New Roman"/>
          <w:sz w:val="26"/>
          <w:szCs w:val="26"/>
        </w:rPr>
        <w:t>дня отзыва согласия на обработку персональных данных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52BB6">
        <w:rPr>
          <w:rFonts w:ascii="Times New Roman" w:hAnsi="Times New Roman" w:cs="Times New Roman"/>
          <w:sz w:val="26"/>
          <w:szCs w:val="26"/>
        </w:rPr>
        <w:t>письменной форме.</w:t>
      </w:r>
    </w:p>
    <w:p w:rsidR="00B91AA3" w:rsidRPr="00252BB6" w:rsidRDefault="00B91AA3" w:rsidP="0023720F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91AA3" w:rsidRPr="00391D77" w:rsidRDefault="00B91AA3" w:rsidP="0023720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91D77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391D77">
        <w:rPr>
          <w:rFonts w:ascii="Times New Roman" w:hAnsi="Times New Roman" w:cs="Times New Roman"/>
          <w:sz w:val="26"/>
          <w:szCs w:val="26"/>
        </w:rPr>
        <w:t>_/________________    "___" ____________ 20__ г.</w:t>
      </w:r>
    </w:p>
    <w:p w:rsidR="00B91AA3" w:rsidRPr="007B2D88" w:rsidRDefault="00B91AA3" w:rsidP="0023720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7B2D88">
        <w:rPr>
          <w:rFonts w:ascii="Times New Roman" w:hAnsi="Times New Roman" w:cs="Times New Roman"/>
        </w:rPr>
        <w:t>(фамилия, инициалы</w:t>
      </w:r>
      <w:r>
        <w:rPr>
          <w:rFonts w:ascii="Times New Roman" w:hAnsi="Times New Roman" w:cs="Times New Roman"/>
        </w:rPr>
        <w:t xml:space="preserve"> лица, давшего согласие</w:t>
      </w:r>
      <w:r w:rsidRPr="007B2D88">
        <w:rPr>
          <w:rFonts w:ascii="Times New Roman" w:hAnsi="Times New Roman" w:cs="Times New Roman"/>
        </w:rPr>
        <w:t xml:space="preserve">)      </w:t>
      </w:r>
      <w:r>
        <w:rPr>
          <w:rFonts w:ascii="Times New Roman" w:hAnsi="Times New Roman" w:cs="Times New Roman"/>
        </w:rPr>
        <w:t xml:space="preserve"> </w:t>
      </w:r>
      <w:r w:rsidRPr="007B2D88">
        <w:rPr>
          <w:rFonts w:ascii="Times New Roman" w:hAnsi="Times New Roman" w:cs="Times New Roman"/>
        </w:rPr>
        <w:t xml:space="preserve">     (подпись)</w:t>
      </w:r>
    </w:p>
    <w:p w:rsidR="00B91AA3" w:rsidRPr="0023683F" w:rsidRDefault="00B91AA3" w:rsidP="0023720F">
      <w:pPr>
        <w:widowControl w:val="0"/>
        <w:autoSpaceDE w:val="0"/>
        <w:autoSpaceDN w:val="0"/>
        <w:adjustRightInd w:val="0"/>
        <w:rPr>
          <w:rFonts w:cs="Calibri"/>
          <w:i/>
          <w:iCs/>
        </w:rPr>
      </w:pPr>
    </w:p>
    <w:p w:rsidR="00B91AA3" w:rsidRDefault="00B91AA3" w:rsidP="0023720F">
      <w:pPr>
        <w:widowControl w:val="0"/>
        <w:autoSpaceDE w:val="0"/>
        <w:autoSpaceDN w:val="0"/>
        <w:adjustRightInd w:val="0"/>
        <w:ind w:firstLine="567"/>
        <w:jc w:val="both"/>
        <w:rPr>
          <w:i/>
          <w:iCs/>
        </w:rPr>
      </w:pPr>
    </w:p>
    <w:p w:rsidR="00B91AA3" w:rsidRDefault="00B91AA3" w:rsidP="003C74B8">
      <w:pPr>
        <w:ind w:firstLine="567"/>
        <w:jc w:val="both"/>
      </w:pPr>
    </w:p>
    <w:sectPr w:rsidR="00B91AA3" w:rsidSect="006F35CB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1701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AA3" w:rsidRDefault="00B91AA3">
      <w:r>
        <w:separator/>
      </w:r>
    </w:p>
  </w:endnote>
  <w:endnote w:type="continuationSeparator" w:id="0">
    <w:p w:rsidR="00B91AA3" w:rsidRDefault="00B91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AA3" w:rsidRDefault="00B91AA3" w:rsidP="006F35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1AA3" w:rsidRDefault="00B91AA3" w:rsidP="006D7DF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AA3" w:rsidRDefault="00B91AA3" w:rsidP="006D7DF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AA3" w:rsidRDefault="00B91AA3">
      <w:r>
        <w:separator/>
      </w:r>
    </w:p>
  </w:footnote>
  <w:footnote w:type="continuationSeparator" w:id="0">
    <w:p w:rsidR="00B91AA3" w:rsidRDefault="00B91A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AA3" w:rsidRDefault="00B91AA3">
    <w:pPr>
      <w:pStyle w:val="Header"/>
      <w:jc w:val="center"/>
    </w:pPr>
  </w:p>
  <w:p w:rsidR="00B91AA3" w:rsidRDefault="00B91AA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4603A"/>
    <w:multiLevelType w:val="hybridMultilevel"/>
    <w:tmpl w:val="C7CECC08"/>
    <w:lvl w:ilvl="0" w:tplc="C8945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32A29"/>
    <w:multiLevelType w:val="multilevel"/>
    <w:tmpl w:val="25465FC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9405E79"/>
    <w:multiLevelType w:val="hybridMultilevel"/>
    <w:tmpl w:val="1818BC92"/>
    <w:lvl w:ilvl="0" w:tplc="C8945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55348"/>
    <w:multiLevelType w:val="hybridMultilevel"/>
    <w:tmpl w:val="90E2D6DE"/>
    <w:lvl w:ilvl="0" w:tplc="C8945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CE2413"/>
    <w:multiLevelType w:val="hybridMultilevel"/>
    <w:tmpl w:val="6F3CD7C2"/>
    <w:lvl w:ilvl="0" w:tplc="F9EED61A">
      <w:start w:val="1"/>
      <w:numFmt w:val="bullet"/>
      <w:lvlText w:val="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B31171D"/>
    <w:multiLevelType w:val="hybridMultilevel"/>
    <w:tmpl w:val="D250018C"/>
    <w:lvl w:ilvl="0" w:tplc="F9EED61A">
      <w:start w:val="1"/>
      <w:numFmt w:val="bullet"/>
      <w:lvlText w:val=""/>
      <w:lvlJc w:val="left"/>
      <w:pPr>
        <w:tabs>
          <w:tab w:val="num" w:pos="724"/>
        </w:tabs>
        <w:ind w:left="72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6">
    <w:nsid w:val="6CAA0F8A"/>
    <w:multiLevelType w:val="hybridMultilevel"/>
    <w:tmpl w:val="CBFAF022"/>
    <w:lvl w:ilvl="0" w:tplc="C89455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C1115B"/>
    <w:multiLevelType w:val="multilevel"/>
    <w:tmpl w:val="22A8EC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357"/>
  <w:doNotHyphenateCap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7FE6"/>
    <w:rsid w:val="000019D5"/>
    <w:rsid w:val="00003C89"/>
    <w:rsid w:val="00006B66"/>
    <w:rsid w:val="000100A1"/>
    <w:rsid w:val="00033507"/>
    <w:rsid w:val="000357D2"/>
    <w:rsid w:val="0003695D"/>
    <w:rsid w:val="000459A6"/>
    <w:rsid w:val="00045DD8"/>
    <w:rsid w:val="00050BC7"/>
    <w:rsid w:val="00052750"/>
    <w:rsid w:val="000616F8"/>
    <w:rsid w:val="000701B9"/>
    <w:rsid w:val="000760B6"/>
    <w:rsid w:val="00076BAC"/>
    <w:rsid w:val="00081BFB"/>
    <w:rsid w:val="000844F9"/>
    <w:rsid w:val="000A1FAB"/>
    <w:rsid w:val="000A6661"/>
    <w:rsid w:val="000C4955"/>
    <w:rsid w:val="000C5610"/>
    <w:rsid w:val="000E5332"/>
    <w:rsid w:val="000F3A10"/>
    <w:rsid w:val="0010685E"/>
    <w:rsid w:val="001070CC"/>
    <w:rsid w:val="00120FE2"/>
    <w:rsid w:val="00121F21"/>
    <w:rsid w:val="001329C8"/>
    <w:rsid w:val="00135E26"/>
    <w:rsid w:val="00136ADB"/>
    <w:rsid w:val="00137D6D"/>
    <w:rsid w:val="00144F19"/>
    <w:rsid w:val="00150D4B"/>
    <w:rsid w:val="001534A3"/>
    <w:rsid w:val="00154311"/>
    <w:rsid w:val="0016030B"/>
    <w:rsid w:val="00176821"/>
    <w:rsid w:val="00180E25"/>
    <w:rsid w:val="001819CC"/>
    <w:rsid w:val="001838A0"/>
    <w:rsid w:val="00183F7F"/>
    <w:rsid w:val="00184A3E"/>
    <w:rsid w:val="001865E2"/>
    <w:rsid w:val="001939C4"/>
    <w:rsid w:val="001951A8"/>
    <w:rsid w:val="00197FB8"/>
    <w:rsid w:val="001A1802"/>
    <w:rsid w:val="001A1A95"/>
    <w:rsid w:val="001A3CEF"/>
    <w:rsid w:val="001A751C"/>
    <w:rsid w:val="001A7AAA"/>
    <w:rsid w:val="001B2E13"/>
    <w:rsid w:val="001C2BD1"/>
    <w:rsid w:val="001D2650"/>
    <w:rsid w:val="001D2CB3"/>
    <w:rsid w:val="001E2889"/>
    <w:rsid w:val="001E29BC"/>
    <w:rsid w:val="001E53FF"/>
    <w:rsid w:val="001F033C"/>
    <w:rsid w:val="001F43A4"/>
    <w:rsid w:val="001F459F"/>
    <w:rsid w:val="002047D3"/>
    <w:rsid w:val="00215603"/>
    <w:rsid w:val="00220BA9"/>
    <w:rsid w:val="00221DC6"/>
    <w:rsid w:val="00233C5B"/>
    <w:rsid w:val="0023683F"/>
    <w:rsid w:val="0023720F"/>
    <w:rsid w:val="00245ADD"/>
    <w:rsid w:val="0025162D"/>
    <w:rsid w:val="00251855"/>
    <w:rsid w:val="00252BB6"/>
    <w:rsid w:val="002558B0"/>
    <w:rsid w:val="00257C71"/>
    <w:rsid w:val="00267AFE"/>
    <w:rsid w:val="00277170"/>
    <w:rsid w:val="00277231"/>
    <w:rsid w:val="00277A4A"/>
    <w:rsid w:val="0028780E"/>
    <w:rsid w:val="002A3062"/>
    <w:rsid w:val="002B18BB"/>
    <w:rsid w:val="002C1FD6"/>
    <w:rsid w:val="002D3605"/>
    <w:rsid w:val="002F0BF7"/>
    <w:rsid w:val="00307DC0"/>
    <w:rsid w:val="00314FF3"/>
    <w:rsid w:val="0031518C"/>
    <w:rsid w:val="00335A32"/>
    <w:rsid w:val="00346232"/>
    <w:rsid w:val="003463DE"/>
    <w:rsid w:val="003504BE"/>
    <w:rsid w:val="00353B7C"/>
    <w:rsid w:val="00364E1D"/>
    <w:rsid w:val="00366A6D"/>
    <w:rsid w:val="00367FE6"/>
    <w:rsid w:val="00371816"/>
    <w:rsid w:val="00381CD1"/>
    <w:rsid w:val="00391A1F"/>
    <w:rsid w:val="00391D77"/>
    <w:rsid w:val="00393B60"/>
    <w:rsid w:val="0039767E"/>
    <w:rsid w:val="003A2461"/>
    <w:rsid w:val="003A5C03"/>
    <w:rsid w:val="003C1411"/>
    <w:rsid w:val="003C74B8"/>
    <w:rsid w:val="003C7C33"/>
    <w:rsid w:val="003D1EDA"/>
    <w:rsid w:val="003D4F37"/>
    <w:rsid w:val="003D4FE3"/>
    <w:rsid w:val="003E66F7"/>
    <w:rsid w:val="003E6A5D"/>
    <w:rsid w:val="003F31A2"/>
    <w:rsid w:val="00405862"/>
    <w:rsid w:val="00406880"/>
    <w:rsid w:val="0041097C"/>
    <w:rsid w:val="004177BD"/>
    <w:rsid w:val="004250D9"/>
    <w:rsid w:val="004447BE"/>
    <w:rsid w:val="0044601D"/>
    <w:rsid w:val="00450238"/>
    <w:rsid w:val="00456968"/>
    <w:rsid w:val="00465FE2"/>
    <w:rsid w:val="00475F83"/>
    <w:rsid w:val="004918EB"/>
    <w:rsid w:val="00492129"/>
    <w:rsid w:val="00495035"/>
    <w:rsid w:val="00496EF0"/>
    <w:rsid w:val="004978E6"/>
    <w:rsid w:val="004A0EDE"/>
    <w:rsid w:val="004A43E3"/>
    <w:rsid w:val="004B2E35"/>
    <w:rsid w:val="004B36B1"/>
    <w:rsid w:val="004C345E"/>
    <w:rsid w:val="004C4C86"/>
    <w:rsid w:val="004D1D85"/>
    <w:rsid w:val="004D294A"/>
    <w:rsid w:val="004D33C1"/>
    <w:rsid w:val="004E2BB5"/>
    <w:rsid w:val="004E4AE8"/>
    <w:rsid w:val="004F571B"/>
    <w:rsid w:val="004F5EC0"/>
    <w:rsid w:val="005017F5"/>
    <w:rsid w:val="005030A9"/>
    <w:rsid w:val="00503246"/>
    <w:rsid w:val="005205CC"/>
    <w:rsid w:val="00525948"/>
    <w:rsid w:val="00526E2D"/>
    <w:rsid w:val="0052712B"/>
    <w:rsid w:val="00527459"/>
    <w:rsid w:val="005427A6"/>
    <w:rsid w:val="0054521B"/>
    <w:rsid w:val="0055041F"/>
    <w:rsid w:val="00552215"/>
    <w:rsid w:val="005537C7"/>
    <w:rsid w:val="0055694E"/>
    <w:rsid w:val="005730B5"/>
    <w:rsid w:val="00582547"/>
    <w:rsid w:val="00594C03"/>
    <w:rsid w:val="005A0650"/>
    <w:rsid w:val="005A5EDA"/>
    <w:rsid w:val="005C2DD5"/>
    <w:rsid w:val="005D0801"/>
    <w:rsid w:val="005D25A1"/>
    <w:rsid w:val="005E67E3"/>
    <w:rsid w:val="005F4513"/>
    <w:rsid w:val="006019E4"/>
    <w:rsid w:val="0060466D"/>
    <w:rsid w:val="00611E95"/>
    <w:rsid w:val="00616EE1"/>
    <w:rsid w:val="0063195B"/>
    <w:rsid w:val="00633B7E"/>
    <w:rsid w:val="00636886"/>
    <w:rsid w:val="00642D45"/>
    <w:rsid w:val="00643F9F"/>
    <w:rsid w:val="006501CE"/>
    <w:rsid w:val="0065403F"/>
    <w:rsid w:val="006552D1"/>
    <w:rsid w:val="00656D95"/>
    <w:rsid w:val="00663D92"/>
    <w:rsid w:val="00666EA3"/>
    <w:rsid w:val="00677CB9"/>
    <w:rsid w:val="0068119B"/>
    <w:rsid w:val="00681FE4"/>
    <w:rsid w:val="0068714D"/>
    <w:rsid w:val="006925FC"/>
    <w:rsid w:val="00697492"/>
    <w:rsid w:val="006B248D"/>
    <w:rsid w:val="006B3C74"/>
    <w:rsid w:val="006B5F48"/>
    <w:rsid w:val="006C1FFA"/>
    <w:rsid w:val="006D7707"/>
    <w:rsid w:val="006D7DFC"/>
    <w:rsid w:val="006E2B3B"/>
    <w:rsid w:val="006E3327"/>
    <w:rsid w:val="006E6267"/>
    <w:rsid w:val="006F35CB"/>
    <w:rsid w:val="00700229"/>
    <w:rsid w:val="00700E21"/>
    <w:rsid w:val="00701D07"/>
    <w:rsid w:val="00713457"/>
    <w:rsid w:val="007344A2"/>
    <w:rsid w:val="00735EE1"/>
    <w:rsid w:val="00751ED8"/>
    <w:rsid w:val="00754309"/>
    <w:rsid w:val="00754A6B"/>
    <w:rsid w:val="007571D9"/>
    <w:rsid w:val="0076367B"/>
    <w:rsid w:val="00771F08"/>
    <w:rsid w:val="00781028"/>
    <w:rsid w:val="00787DD5"/>
    <w:rsid w:val="00790814"/>
    <w:rsid w:val="007A0D88"/>
    <w:rsid w:val="007B07FC"/>
    <w:rsid w:val="007B2D88"/>
    <w:rsid w:val="007B4AB0"/>
    <w:rsid w:val="007C2207"/>
    <w:rsid w:val="007D2273"/>
    <w:rsid w:val="007D5164"/>
    <w:rsid w:val="007E081F"/>
    <w:rsid w:val="007E2390"/>
    <w:rsid w:val="007F67F0"/>
    <w:rsid w:val="00816152"/>
    <w:rsid w:val="0082513C"/>
    <w:rsid w:val="00825B7B"/>
    <w:rsid w:val="008335D1"/>
    <w:rsid w:val="008501D1"/>
    <w:rsid w:val="00851117"/>
    <w:rsid w:val="00855C52"/>
    <w:rsid w:val="008560D5"/>
    <w:rsid w:val="0085627F"/>
    <w:rsid w:val="0086461E"/>
    <w:rsid w:val="0087014D"/>
    <w:rsid w:val="00875904"/>
    <w:rsid w:val="00880210"/>
    <w:rsid w:val="0088165C"/>
    <w:rsid w:val="008937D0"/>
    <w:rsid w:val="0089399C"/>
    <w:rsid w:val="00894BD3"/>
    <w:rsid w:val="00896300"/>
    <w:rsid w:val="00897F99"/>
    <w:rsid w:val="008A22AD"/>
    <w:rsid w:val="008C4D9C"/>
    <w:rsid w:val="008C67E9"/>
    <w:rsid w:val="008D22CA"/>
    <w:rsid w:val="008D72B3"/>
    <w:rsid w:val="008D7348"/>
    <w:rsid w:val="008E0998"/>
    <w:rsid w:val="008E4F01"/>
    <w:rsid w:val="008E7204"/>
    <w:rsid w:val="008F1B09"/>
    <w:rsid w:val="00900217"/>
    <w:rsid w:val="009017B2"/>
    <w:rsid w:val="00902C35"/>
    <w:rsid w:val="0091063F"/>
    <w:rsid w:val="009245B9"/>
    <w:rsid w:val="00927886"/>
    <w:rsid w:val="00933A03"/>
    <w:rsid w:val="00945CF0"/>
    <w:rsid w:val="009643F0"/>
    <w:rsid w:val="00964FCA"/>
    <w:rsid w:val="0096711C"/>
    <w:rsid w:val="009679A1"/>
    <w:rsid w:val="00972C62"/>
    <w:rsid w:val="009750BB"/>
    <w:rsid w:val="00976252"/>
    <w:rsid w:val="00996AD1"/>
    <w:rsid w:val="009A5C12"/>
    <w:rsid w:val="009A6DA5"/>
    <w:rsid w:val="009C1454"/>
    <w:rsid w:val="009C2641"/>
    <w:rsid w:val="009D0C96"/>
    <w:rsid w:val="009E3238"/>
    <w:rsid w:val="009F4DDD"/>
    <w:rsid w:val="00A068BA"/>
    <w:rsid w:val="00A10737"/>
    <w:rsid w:val="00A13D5B"/>
    <w:rsid w:val="00A141D0"/>
    <w:rsid w:val="00A278A7"/>
    <w:rsid w:val="00A370E3"/>
    <w:rsid w:val="00A4010C"/>
    <w:rsid w:val="00A40EF0"/>
    <w:rsid w:val="00A47D5E"/>
    <w:rsid w:val="00A5572A"/>
    <w:rsid w:val="00A767EE"/>
    <w:rsid w:val="00A83064"/>
    <w:rsid w:val="00A85B5C"/>
    <w:rsid w:val="00A86780"/>
    <w:rsid w:val="00A90E9A"/>
    <w:rsid w:val="00A9241A"/>
    <w:rsid w:val="00A92E96"/>
    <w:rsid w:val="00A93FB5"/>
    <w:rsid w:val="00A94151"/>
    <w:rsid w:val="00A95304"/>
    <w:rsid w:val="00A97D30"/>
    <w:rsid w:val="00AA04A3"/>
    <w:rsid w:val="00AB0845"/>
    <w:rsid w:val="00AB51B0"/>
    <w:rsid w:val="00AB5606"/>
    <w:rsid w:val="00AC3933"/>
    <w:rsid w:val="00AC3CE6"/>
    <w:rsid w:val="00AE670F"/>
    <w:rsid w:val="00B14243"/>
    <w:rsid w:val="00B176BD"/>
    <w:rsid w:val="00B241DD"/>
    <w:rsid w:val="00B279B6"/>
    <w:rsid w:val="00B310F7"/>
    <w:rsid w:val="00B339F4"/>
    <w:rsid w:val="00B37CBB"/>
    <w:rsid w:val="00B43234"/>
    <w:rsid w:val="00B46364"/>
    <w:rsid w:val="00B50AD4"/>
    <w:rsid w:val="00B50C94"/>
    <w:rsid w:val="00B55C04"/>
    <w:rsid w:val="00B620DF"/>
    <w:rsid w:val="00B77C04"/>
    <w:rsid w:val="00B90F05"/>
    <w:rsid w:val="00B91AA3"/>
    <w:rsid w:val="00BA541E"/>
    <w:rsid w:val="00BA59FE"/>
    <w:rsid w:val="00BA5C7A"/>
    <w:rsid w:val="00BB43E7"/>
    <w:rsid w:val="00BB44EA"/>
    <w:rsid w:val="00BB63AF"/>
    <w:rsid w:val="00BC3FE5"/>
    <w:rsid w:val="00BC6451"/>
    <w:rsid w:val="00BE6CDA"/>
    <w:rsid w:val="00BE7CDB"/>
    <w:rsid w:val="00BF220F"/>
    <w:rsid w:val="00BF6FCE"/>
    <w:rsid w:val="00C04EDF"/>
    <w:rsid w:val="00C13126"/>
    <w:rsid w:val="00C221CE"/>
    <w:rsid w:val="00C4073D"/>
    <w:rsid w:val="00C43F4C"/>
    <w:rsid w:val="00C46ECE"/>
    <w:rsid w:val="00C520DC"/>
    <w:rsid w:val="00C54E4F"/>
    <w:rsid w:val="00C77BD4"/>
    <w:rsid w:val="00C84A1C"/>
    <w:rsid w:val="00C8537A"/>
    <w:rsid w:val="00C86D48"/>
    <w:rsid w:val="00C96CC8"/>
    <w:rsid w:val="00CA08BF"/>
    <w:rsid w:val="00CA3472"/>
    <w:rsid w:val="00CA4B24"/>
    <w:rsid w:val="00CA7681"/>
    <w:rsid w:val="00CB4AD2"/>
    <w:rsid w:val="00CB526D"/>
    <w:rsid w:val="00CB6F1F"/>
    <w:rsid w:val="00CC2360"/>
    <w:rsid w:val="00CC70FA"/>
    <w:rsid w:val="00CF3720"/>
    <w:rsid w:val="00D00342"/>
    <w:rsid w:val="00D1728E"/>
    <w:rsid w:val="00D305DC"/>
    <w:rsid w:val="00D31C95"/>
    <w:rsid w:val="00D33148"/>
    <w:rsid w:val="00D34358"/>
    <w:rsid w:val="00D43056"/>
    <w:rsid w:val="00D54F59"/>
    <w:rsid w:val="00D57991"/>
    <w:rsid w:val="00D646D4"/>
    <w:rsid w:val="00D65EA9"/>
    <w:rsid w:val="00D71147"/>
    <w:rsid w:val="00D80E6C"/>
    <w:rsid w:val="00D810C6"/>
    <w:rsid w:val="00D82FDF"/>
    <w:rsid w:val="00D946E4"/>
    <w:rsid w:val="00D954ED"/>
    <w:rsid w:val="00DB00C4"/>
    <w:rsid w:val="00DB01EE"/>
    <w:rsid w:val="00DB2492"/>
    <w:rsid w:val="00DB4B6B"/>
    <w:rsid w:val="00DB725C"/>
    <w:rsid w:val="00DC5439"/>
    <w:rsid w:val="00DE7194"/>
    <w:rsid w:val="00DF79AC"/>
    <w:rsid w:val="00E02E63"/>
    <w:rsid w:val="00E1351B"/>
    <w:rsid w:val="00E15674"/>
    <w:rsid w:val="00E20D53"/>
    <w:rsid w:val="00E33F8B"/>
    <w:rsid w:val="00E34397"/>
    <w:rsid w:val="00E40B4A"/>
    <w:rsid w:val="00E410EC"/>
    <w:rsid w:val="00E445C2"/>
    <w:rsid w:val="00E50193"/>
    <w:rsid w:val="00E61809"/>
    <w:rsid w:val="00E61811"/>
    <w:rsid w:val="00E65AC5"/>
    <w:rsid w:val="00E71A7A"/>
    <w:rsid w:val="00E7233B"/>
    <w:rsid w:val="00E83162"/>
    <w:rsid w:val="00E90F70"/>
    <w:rsid w:val="00E92C91"/>
    <w:rsid w:val="00E93453"/>
    <w:rsid w:val="00EA21FC"/>
    <w:rsid w:val="00EC4D71"/>
    <w:rsid w:val="00ED0AE3"/>
    <w:rsid w:val="00EE57EF"/>
    <w:rsid w:val="00EE5FBB"/>
    <w:rsid w:val="00EF6EE7"/>
    <w:rsid w:val="00F0647E"/>
    <w:rsid w:val="00F139AD"/>
    <w:rsid w:val="00F25E96"/>
    <w:rsid w:val="00F44052"/>
    <w:rsid w:val="00F5472D"/>
    <w:rsid w:val="00F57C9C"/>
    <w:rsid w:val="00F73101"/>
    <w:rsid w:val="00F75BAD"/>
    <w:rsid w:val="00F77811"/>
    <w:rsid w:val="00F77F18"/>
    <w:rsid w:val="00FA4BB6"/>
    <w:rsid w:val="00FA691E"/>
    <w:rsid w:val="00FB51E8"/>
    <w:rsid w:val="00FB7A4E"/>
    <w:rsid w:val="00FD3BB9"/>
    <w:rsid w:val="00FE37AD"/>
    <w:rsid w:val="00FE611E"/>
    <w:rsid w:val="00FE6B89"/>
    <w:rsid w:val="00FE718F"/>
    <w:rsid w:val="00FE7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A4E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279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D7B"/>
    <w:rPr>
      <w:sz w:val="0"/>
      <w:szCs w:val="0"/>
    </w:rPr>
  </w:style>
  <w:style w:type="table" w:styleId="TableGrid">
    <w:name w:val="Table Grid"/>
    <w:basedOn w:val="TableNormal"/>
    <w:uiPriority w:val="59"/>
    <w:rsid w:val="00DB72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8E7204"/>
    <w:pPr>
      <w:jc w:val="center"/>
    </w:pPr>
    <w:rPr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sid w:val="002047D3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8E7204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FE718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D2D7B"/>
    <w:rPr>
      <w:sz w:val="28"/>
      <w:szCs w:val="28"/>
    </w:rPr>
  </w:style>
  <w:style w:type="character" w:styleId="PageNumber">
    <w:name w:val="page number"/>
    <w:basedOn w:val="DefaultParagraphFont"/>
    <w:uiPriority w:val="99"/>
    <w:rsid w:val="00FE718F"/>
    <w:rPr>
      <w:rFonts w:cs="Times New Roman"/>
    </w:rPr>
  </w:style>
  <w:style w:type="paragraph" w:styleId="NoSpacing">
    <w:name w:val="No Spacing"/>
    <w:uiPriority w:val="1"/>
    <w:qFormat/>
    <w:rsid w:val="00FE718F"/>
    <w:pPr>
      <w:ind w:firstLine="709"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a">
    <w:name w:val="Знак Знак Знак Знак"/>
    <w:basedOn w:val="Normal"/>
    <w:rsid w:val="004502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B37CB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E6A5D"/>
    <w:rPr>
      <w:rFonts w:cs="Times New Roman"/>
      <w:sz w:val="28"/>
      <w:szCs w:val="28"/>
    </w:rPr>
  </w:style>
  <w:style w:type="character" w:customStyle="1" w:styleId="PlainTextChar">
    <w:name w:val="Plain Text Char"/>
    <w:basedOn w:val="DefaultParagraphFont"/>
    <w:link w:val="PlainText"/>
    <w:locked/>
    <w:rsid w:val="00642D45"/>
    <w:rPr>
      <w:rFonts w:ascii="Courier New" w:hAnsi="Courier New" w:cs="Courier New"/>
      <w:sz w:val="28"/>
      <w:szCs w:val="28"/>
      <w:lang w:val="ru-RU" w:eastAsia="ru-RU" w:bidi="ar-SA"/>
    </w:rPr>
  </w:style>
  <w:style w:type="paragraph" w:styleId="PlainText">
    <w:name w:val="Plain Text"/>
    <w:basedOn w:val="Normal"/>
    <w:link w:val="PlainTextChar"/>
    <w:uiPriority w:val="99"/>
    <w:rsid w:val="00642D45"/>
    <w:rPr>
      <w:rFonts w:ascii="Courier New" w:hAnsi="Courier New" w:cs="Courier New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rsid w:val="008D2D7B"/>
    <w:rPr>
      <w:rFonts w:ascii="Courier New" w:hAnsi="Courier New" w:cs="Courier New"/>
    </w:rPr>
  </w:style>
  <w:style w:type="paragraph" w:styleId="NormalWeb">
    <w:name w:val="Normal (Web)"/>
    <w:basedOn w:val="Normal"/>
    <w:uiPriority w:val="99"/>
    <w:semiHidden/>
    <w:unhideWhenUsed/>
    <w:rsid w:val="002047D3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250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780E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rsid w:val="0028780E"/>
    <w:rPr>
      <w:rFonts w:cs="Times New Roman"/>
    </w:rPr>
  </w:style>
  <w:style w:type="paragraph" w:customStyle="1" w:styleId="ConsPlusNormal">
    <w:name w:val="ConsPlusNormal"/>
    <w:rsid w:val="00314FF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rsid w:val="002372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4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9120440AE66BBE6BFB591BD6F6972E768B2AEAA2126476592D69604BBbB66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0</Pages>
  <Words>0</Words>
  <Characters>0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Владелец</cp:lastModifiedBy>
  <cp:revision>2</cp:revision>
  <cp:lastPrinted>2014-06-04T08:40:00Z</cp:lastPrinted>
  <dcterms:created xsi:type="dcterms:W3CDTF">2014-06-04T08:59:00Z</dcterms:created>
  <dcterms:modified xsi:type="dcterms:W3CDTF">2014-06-04T08:59:00Z</dcterms:modified>
</cp:coreProperties>
</file>